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9A785" w14:textId="429AC28C" w:rsidR="00815B75" w:rsidRPr="00AE3CF6" w:rsidRDefault="002B690C" w:rsidP="008E4A72">
      <w:pPr>
        <w:ind w:left="2832" w:firstLine="708"/>
        <w:jc w:val="center"/>
        <w:rPr>
          <w:rFonts w:ascii="Candara Light" w:hAnsi="Candara Light" w:cstheme="majorHAnsi"/>
          <w:sz w:val="32"/>
          <w:szCs w:val="32"/>
        </w:rPr>
      </w:pPr>
      <w:r w:rsidRPr="0070603E">
        <w:rPr>
          <w:rFonts w:asciiTheme="minorHAnsi" w:hAnsiTheme="minorHAnsi" w:cstheme="minorHAnsi"/>
          <w:noProof/>
          <w:color w:val="FF0000"/>
          <w:sz w:val="36"/>
          <w:szCs w:val="36"/>
        </w:rPr>
        <w:drawing>
          <wp:anchor distT="0" distB="0" distL="114300" distR="114300" simplePos="0" relativeHeight="251658240" behindDoc="1" locked="0" layoutInCell="1" allowOverlap="1" wp14:anchorId="61E698B1" wp14:editId="7C8B7A0B">
            <wp:simplePos x="0" y="0"/>
            <wp:positionH relativeFrom="page">
              <wp:posOffset>-781050</wp:posOffset>
            </wp:positionH>
            <wp:positionV relativeFrom="paragraph">
              <wp:posOffset>-447675</wp:posOffset>
            </wp:positionV>
            <wp:extent cx="7629525" cy="2819400"/>
            <wp:effectExtent l="0" t="0" r="9525" b="0"/>
            <wp:wrapNone/>
            <wp:docPr id="12" name="Image 12" descr="Vue de haut d’une disposition plate d’un casque, d’une tasse à café et d’un clavier 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Vue de haut d’une disposition plate d’un casque, d’une tasse à café et d’un clavier blanc"/>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29525" cy="28194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70603E" w:rsidRPr="0070603E">
        <w:rPr>
          <w:rFonts w:asciiTheme="minorHAnsi" w:hAnsiTheme="minorHAnsi" w:cstheme="minorHAnsi"/>
          <w:noProof/>
          <w:color w:val="FF0000"/>
          <w:sz w:val="36"/>
          <w:szCs w:val="36"/>
        </w:rPr>
        <w:t xml:space="preserve"> </w:t>
      </w:r>
      <w:r w:rsidR="00BE3271">
        <w:rPr>
          <w:rFonts w:ascii="Candara Light" w:hAnsi="Candara Light" w:cstheme="majorHAnsi"/>
          <w:sz w:val="32"/>
          <w:szCs w:val="32"/>
        </w:rPr>
        <w:t>Le CPAS</w:t>
      </w:r>
      <w:r w:rsidR="00416EC7" w:rsidRPr="00AE3CF6">
        <w:rPr>
          <w:rFonts w:ascii="Candara Light" w:hAnsi="Candara Light" w:cstheme="majorHAnsi"/>
          <w:sz w:val="32"/>
          <w:szCs w:val="32"/>
        </w:rPr>
        <w:t xml:space="preserve"> de SOUMAGNE recrute </w:t>
      </w:r>
    </w:p>
    <w:p w14:paraId="30574DC2" w14:textId="53BBD29A" w:rsidR="00310940" w:rsidRPr="002B63BB" w:rsidRDefault="0089713C" w:rsidP="002B63BB">
      <w:pPr>
        <w:jc w:val="center"/>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noProof/>
          <w:lang w:eastAsia="fr-BE"/>
        </w:rPr>
        <w:drawing>
          <wp:anchor distT="0" distB="0" distL="114300" distR="114300" simplePos="0" relativeHeight="251670528" behindDoc="1" locked="0" layoutInCell="1" allowOverlap="1" wp14:anchorId="678B2FD7" wp14:editId="1651DE82">
            <wp:simplePos x="0" y="0"/>
            <wp:positionH relativeFrom="margin">
              <wp:align>left</wp:align>
            </wp:positionH>
            <wp:positionV relativeFrom="paragraph">
              <wp:posOffset>8890</wp:posOffset>
            </wp:positionV>
            <wp:extent cx="1352550" cy="1417320"/>
            <wp:effectExtent l="0" t="0" r="0" b="0"/>
            <wp:wrapThrough wrapText="bothSides">
              <wp:wrapPolygon edited="0">
                <wp:start x="0" y="0"/>
                <wp:lineTo x="0" y="21194"/>
                <wp:lineTo x="21296" y="21194"/>
                <wp:lineTo x="21296" y="0"/>
                <wp:lineTo x="0" y="0"/>
              </wp:wrapPolygon>
            </wp:wrapThrough>
            <wp:docPr id="1549738531" name="Image 1549738531" descr="C:\Users\melissa\AppData\Local\Microsoft\Windows\Temporary Internet Files\Content.Outlook\KUVOY05T\logo_cp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lissa\AppData\Local\Microsoft\Windows\Temporary Internet Files\Content.Outlook\KUVOY05T\logo_cpa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2550" cy="1417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Employé(e) administratif(-</w:t>
      </w:r>
      <w:proofErr w:type="spellStart"/>
      <w:r w:rsidR="00BE3271"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ve</w:t>
      </w:r>
      <w:proofErr w:type="spellEnd"/>
      <w:r w:rsidR="00BE3271"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w:t>
      </w:r>
      <w:r w:rsid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A43D33"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Niveau </w:t>
      </w:r>
      <w:r w:rsidR="00BE3271">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D</w:t>
      </w:r>
      <w:r w:rsidR="004F3045"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à</w:t>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804236"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temps</w:t>
      </w:r>
      <w:r w:rsidR="00956FCA"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plein</w:t>
      </w:r>
      <w:r w:rsid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2B63BB" w:rsidRPr="002B63BB">
        <w:rPr>
          <w:rFonts w:ascii="Candara Light" w:hAnsi="Candara Light" w:cstheme="majorHAnsi"/>
          <w:b/>
          <w:outline/>
          <w:color w:val="ED7D31" w:themeColor="accent2"/>
          <w:sz w:val="32"/>
          <w:szCs w:val="3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à durée indéterminée (CDI)</w:t>
      </w:r>
    </w:p>
    <w:p w14:paraId="1DD995EB" w14:textId="4B337C05" w:rsidR="00295150" w:rsidRDefault="00295150" w:rsidP="008E4A72">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38B48653" w14:textId="1A62030B" w:rsidR="0014630D" w:rsidRDefault="002B63BB" w:rsidP="008E4A72">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Candara Light" w:hAnsi="Candara Light" w:cs="Arial"/>
          <w:noProof/>
          <w:sz w:val="23"/>
          <w:szCs w:val="23"/>
          <w:shd w:val="clear" w:color="auto" w:fill="FFFFFF"/>
        </w:rPr>
        <w:drawing>
          <wp:anchor distT="0" distB="0" distL="114300" distR="114300" simplePos="0" relativeHeight="251668480" behindDoc="1" locked="0" layoutInCell="1" allowOverlap="1" wp14:anchorId="0D02FF5E" wp14:editId="1EB2DB6E">
            <wp:simplePos x="0" y="0"/>
            <wp:positionH relativeFrom="column">
              <wp:posOffset>4028827</wp:posOffset>
            </wp:positionH>
            <wp:positionV relativeFrom="paragraph">
              <wp:posOffset>169876</wp:posOffset>
            </wp:positionV>
            <wp:extent cx="1800225" cy="1428750"/>
            <wp:effectExtent l="0" t="0" r="9525" b="0"/>
            <wp:wrapTight wrapText="bothSides">
              <wp:wrapPolygon edited="0">
                <wp:start x="0" y="0"/>
                <wp:lineTo x="0" y="21312"/>
                <wp:lineTo x="21486" y="21312"/>
                <wp:lineTo x="21486" y="0"/>
                <wp:lineTo x="0" y="0"/>
              </wp:wrapPolygon>
            </wp:wrapTight>
            <wp:docPr id="11" name="Image 11"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carte&#10;&#10;Description générée automatiquemen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0225"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075554" w14:textId="77777777" w:rsidR="0089713C" w:rsidRDefault="00C61950" w:rsidP="00C61950">
      <w:pPr>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p>
    <w:p w14:paraId="4615CBC9" w14:textId="77777777" w:rsidR="0089713C" w:rsidRDefault="0089713C" w:rsidP="0089713C">
      <w:pPr>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6C4AB377" w14:textId="77777777" w:rsidR="0089713C" w:rsidRDefault="0089713C" w:rsidP="0089713C">
      <w:pPr>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0E435AF2" w14:textId="4D37AF3E" w:rsidR="001C30BE" w:rsidRPr="00C06EAA" w:rsidRDefault="001C30BE" w:rsidP="0089713C">
      <w:pPr>
        <w:ind w:firstLine="567"/>
        <w:jc w:val="both"/>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A propos de Soumagne</w:t>
      </w:r>
    </w:p>
    <w:p w14:paraId="515F2475" w14:textId="2ED1705C" w:rsidR="001C30BE" w:rsidRPr="00C06EAA" w:rsidRDefault="001C30BE" w:rsidP="00C72992">
      <w:pPr>
        <w:rPr>
          <w:rFonts w:asciiTheme="majorHAnsi" w:hAnsiTheme="majorHAnsi" w:cstheme="majorHAnsi"/>
          <w:color w:val="202122"/>
          <w:shd w:val="clear" w:color="auto" w:fill="FFFFFF"/>
        </w:rPr>
      </w:pPr>
    </w:p>
    <w:p w14:paraId="434CFD8E" w14:textId="77777777" w:rsidR="00295150" w:rsidRPr="00C06EAA" w:rsidRDefault="00295150" w:rsidP="00C61950">
      <w:pPr>
        <w:ind w:left="567"/>
        <w:jc w:val="center"/>
        <w:rPr>
          <w:rFonts w:ascii="Candara Light" w:hAnsi="Candara Light" w:cs="Arial"/>
          <w:color w:val="202122"/>
          <w:shd w:val="clear" w:color="auto" w:fill="FFFFFF"/>
        </w:rPr>
        <w:sectPr w:rsidR="00295150" w:rsidRPr="00C06EAA" w:rsidSect="00D15112">
          <w:headerReference w:type="first" r:id="rId11"/>
          <w:footerReference w:type="first" r:id="rId12"/>
          <w:pgSz w:w="11906" w:h="16838" w:code="9"/>
          <w:pgMar w:top="720" w:right="720" w:bottom="720" w:left="720" w:header="0" w:footer="720" w:gutter="0"/>
          <w:cols w:space="708"/>
          <w:docGrid w:linePitch="360"/>
        </w:sectPr>
      </w:pPr>
    </w:p>
    <w:p w14:paraId="1659FEC9" w14:textId="2B0D4884" w:rsidR="003F23B7" w:rsidRPr="00C72992" w:rsidRDefault="00037C04" w:rsidP="00C61950">
      <w:pPr>
        <w:ind w:left="567"/>
        <w:jc w:val="center"/>
        <w:rPr>
          <w:rFonts w:ascii="Candara Light" w:hAnsi="Candara Light" w:cs="Arial"/>
          <w:sz w:val="22"/>
          <w:szCs w:val="22"/>
          <w:shd w:val="clear" w:color="auto" w:fill="FFFFFF"/>
        </w:rPr>
      </w:pPr>
      <w:r w:rsidRPr="00C72992">
        <w:rPr>
          <w:rFonts w:ascii="Candara Light" w:hAnsi="Candara Light" w:cs="Arial"/>
          <w:color w:val="202122"/>
          <w:sz w:val="22"/>
          <w:szCs w:val="22"/>
          <w:shd w:val="clear" w:color="auto" w:fill="FFFFFF"/>
        </w:rPr>
        <w:t>Située</w:t>
      </w:r>
      <w:r w:rsidRPr="00C72992">
        <w:rPr>
          <w:rFonts w:ascii="Candara Light" w:hAnsi="Candara Light" w:cs="Arial"/>
          <w:b/>
          <w:bCs/>
          <w:color w:val="202122"/>
          <w:sz w:val="22"/>
          <w:szCs w:val="22"/>
          <w:shd w:val="clear" w:color="auto" w:fill="FFFFFF"/>
        </w:rPr>
        <w:t xml:space="preserve"> </w:t>
      </w:r>
      <w:r w:rsidRPr="00C72992">
        <w:rPr>
          <w:rFonts w:ascii="Candara Light" w:hAnsi="Candara Light" w:cs="Arial"/>
          <w:sz w:val="22"/>
          <w:szCs w:val="22"/>
          <w:shd w:val="clear" w:color="auto" w:fill="FFFFFF"/>
        </w:rPr>
        <w:t>dans le </w:t>
      </w:r>
      <w:hyperlink r:id="rId13" w:tooltip="Pays de Herve" w:history="1">
        <w:r w:rsidRPr="00C72992">
          <w:rPr>
            <w:rStyle w:val="Lienhypertexte"/>
            <w:rFonts w:ascii="Candara Light" w:hAnsi="Candara Light" w:cs="Arial"/>
            <w:color w:val="auto"/>
            <w:sz w:val="22"/>
            <w:szCs w:val="22"/>
            <w:u w:val="none"/>
            <w:shd w:val="clear" w:color="auto" w:fill="FFFFFF"/>
          </w:rPr>
          <w:t>Pays de Herve</w:t>
        </w:r>
      </w:hyperlink>
      <w:r w:rsidRPr="00C72992">
        <w:rPr>
          <w:rFonts w:ascii="Candara Light" w:hAnsi="Candara Light" w:cs="Arial"/>
          <w:sz w:val="22"/>
          <w:szCs w:val="22"/>
          <w:shd w:val="clear" w:color="auto" w:fill="FFFFFF"/>
        </w:rPr>
        <w:t xml:space="preserve">, entre </w:t>
      </w:r>
      <w:r w:rsidR="00DD5061" w:rsidRPr="00C72992">
        <w:rPr>
          <w:rFonts w:ascii="Candara Light" w:hAnsi="Candara Light" w:cs="Arial"/>
          <w:sz w:val="22"/>
          <w:szCs w:val="22"/>
          <w:shd w:val="clear" w:color="auto" w:fill="FFFFFF"/>
        </w:rPr>
        <w:t>L</w:t>
      </w:r>
      <w:r w:rsidRPr="00C72992">
        <w:rPr>
          <w:rFonts w:ascii="Candara Light" w:hAnsi="Candara Light" w:cs="Arial"/>
          <w:sz w:val="22"/>
          <w:szCs w:val="22"/>
          <w:shd w:val="clear" w:color="auto" w:fill="FFFFFF"/>
        </w:rPr>
        <w:t xml:space="preserve">iège et Verviers, </w:t>
      </w:r>
      <w:r w:rsidRPr="00C72992">
        <w:rPr>
          <w:rFonts w:ascii="Candara Light" w:hAnsi="Candara Light" w:cs="Arial"/>
          <w:b/>
          <w:bCs/>
          <w:sz w:val="22"/>
          <w:szCs w:val="22"/>
          <w:shd w:val="clear" w:color="auto" w:fill="FFFFFF"/>
        </w:rPr>
        <w:t>Soumagne</w:t>
      </w:r>
      <w:r w:rsidRPr="00C72992">
        <w:rPr>
          <w:rFonts w:ascii="Candara Light" w:hAnsi="Candara Light" w:cs="Arial"/>
          <w:sz w:val="22"/>
          <w:szCs w:val="22"/>
          <w:shd w:val="clear" w:color="auto" w:fill="FFFFFF"/>
        </w:rPr>
        <w:t xml:space="preserve"> est une commune semi</w:t>
      </w:r>
      <w:r w:rsidR="005337FE" w:rsidRPr="00C72992">
        <w:rPr>
          <w:rFonts w:ascii="Candara Light" w:hAnsi="Candara Light" w:cs="Arial"/>
          <w:sz w:val="22"/>
          <w:szCs w:val="22"/>
          <w:shd w:val="clear" w:color="auto" w:fill="FFFFFF"/>
        </w:rPr>
        <w:t xml:space="preserve">-rurale </w:t>
      </w:r>
      <w:r w:rsidRPr="00C72992">
        <w:rPr>
          <w:rFonts w:ascii="Candara Light" w:hAnsi="Candara Light" w:cs="Arial"/>
          <w:sz w:val="22"/>
          <w:szCs w:val="22"/>
          <w:shd w:val="clear" w:color="auto" w:fill="FFFFFF"/>
        </w:rPr>
        <w:t xml:space="preserve">facilement accessible </w:t>
      </w:r>
      <w:r w:rsidR="000D2E75" w:rsidRPr="00C72992">
        <w:rPr>
          <w:rFonts w:ascii="Candara Light" w:hAnsi="Candara Light" w:cs="Arial"/>
          <w:sz w:val="22"/>
          <w:szCs w:val="22"/>
          <w:shd w:val="clear" w:color="auto" w:fill="FFFFFF"/>
        </w:rPr>
        <w:t>de</w:t>
      </w:r>
      <w:r w:rsidRPr="00C72992">
        <w:rPr>
          <w:rFonts w:ascii="Candara Light" w:hAnsi="Candara Light" w:cs="Arial"/>
          <w:sz w:val="22"/>
          <w:szCs w:val="22"/>
          <w:shd w:val="clear" w:color="auto" w:fill="FFFFFF"/>
        </w:rPr>
        <w:t xml:space="preserve"> </w:t>
      </w:r>
      <w:r w:rsidR="005337FE" w:rsidRPr="00C72992">
        <w:rPr>
          <w:rFonts w:ascii="Candara Light" w:hAnsi="Candara Light" w:cs="Arial"/>
          <w:sz w:val="22"/>
          <w:szCs w:val="22"/>
          <w:shd w:val="clear" w:color="auto" w:fill="FFFFFF"/>
        </w:rPr>
        <w:t>17 00</w:t>
      </w:r>
      <w:r w:rsidRPr="00C72992">
        <w:rPr>
          <w:rFonts w:ascii="Candara Light" w:hAnsi="Candara Light" w:cs="Arial"/>
          <w:sz w:val="22"/>
          <w:szCs w:val="22"/>
          <w:shd w:val="clear" w:color="auto" w:fill="FFFFFF"/>
        </w:rPr>
        <w:t>0</w:t>
      </w:r>
      <w:r w:rsidR="005337FE" w:rsidRPr="00C72992">
        <w:rPr>
          <w:rFonts w:ascii="Candara Light" w:hAnsi="Candara Light" w:cs="Arial"/>
          <w:sz w:val="22"/>
          <w:szCs w:val="22"/>
          <w:shd w:val="clear" w:color="auto" w:fill="FFFFFF"/>
        </w:rPr>
        <w:t> habitants pour une superficie de 27,14 </w:t>
      </w:r>
      <w:r w:rsidR="005337FE" w:rsidRPr="00C72992">
        <w:rPr>
          <w:rFonts w:ascii="Candara Light" w:hAnsi="Candara Light"/>
          <w:sz w:val="22"/>
          <w:szCs w:val="22"/>
        </w:rPr>
        <w:t>km</w:t>
      </w:r>
      <w:r w:rsidR="005337FE" w:rsidRPr="00C72992">
        <w:rPr>
          <w:rFonts w:ascii="Candara Light" w:hAnsi="Candara Light"/>
          <w:sz w:val="22"/>
          <w:szCs w:val="22"/>
          <w:vertAlign w:val="superscript"/>
        </w:rPr>
        <w:t>2</w:t>
      </w:r>
      <w:r w:rsidR="005337FE" w:rsidRPr="00C72992">
        <w:rPr>
          <w:rFonts w:ascii="Candara Light" w:hAnsi="Candara Light" w:cs="Arial"/>
          <w:sz w:val="22"/>
          <w:szCs w:val="22"/>
          <w:shd w:val="clear" w:color="auto" w:fill="FFFFFF"/>
        </w:rPr>
        <w:t>.</w:t>
      </w:r>
    </w:p>
    <w:p w14:paraId="1588EC29" w14:textId="43C17062" w:rsidR="00037C04" w:rsidRPr="00C06EAA" w:rsidRDefault="00037C04" w:rsidP="008E4A72">
      <w:pPr>
        <w:ind w:left="567"/>
        <w:jc w:val="both"/>
        <w:rPr>
          <w:rFonts w:ascii="Candara Light" w:hAnsi="Candara Light" w:cs="Arial"/>
          <w:shd w:val="clear" w:color="auto" w:fill="FFFFFF"/>
        </w:rPr>
      </w:pPr>
    </w:p>
    <w:p w14:paraId="6F01256F" w14:textId="1AB2EE80" w:rsidR="00295150" w:rsidRPr="00C06EAA" w:rsidRDefault="00295150" w:rsidP="008E4A72">
      <w:pPr>
        <w:ind w:left="567"/>
        <w:jc w:val="both"/>
        <w:rPr>
          <w:rFonts w:ascii="Candara Light" w:hAnsi="Candara Light" w:cs="Arial"/>
          <w:shd w:val="clear" w:color="auto" w:fill="FFFFFF"/>
        </w:rPr>
      </w:pPr>
    </w:p>
    <w:p w14:paraId="7BA80DAE" w14:textId="77777777" w:rsidR="00295150" w:rsidRPr="00C06EAA" w:rsidRDefault="00295150" w:rsidP="00C06EAA">
      <w:pPr>
        <w:jc w:val="both"/>
        <w:rPr>
          <w:rFonts w:ascii="Candara Light" w:hAnsi="Candara Light" w:cs="Arial"/>
          <w:shd w:val="clear" w:color="auto" w:fill="FFFFFF"/>
        </w:rPr>
        <w:sectPr w:rsidR="00295150" w:rsidRPr="00C06EAA" w:rsidSect="00D15112">
          <w:type w:val="continuous"/>
          <w:pgSz w:w="11906" w:h="16838" w:code="9"/>
          <w:pgMar w:top="720" w:right="720" w:bottom="720" w:left="720" w:header="0" w:footer="720" w:gutter="0"/>
          <w:cols w:num="2" w:space="708"/>
          <w:docGrid w:linePitch="360"/>
        </w:sectPr>
      </w:pPr>
    </w:p>
    <w:p w14:paraId="46831C44" w14:textId="2EE028C2" w:rsidR="00037C04" w:rsidRPr="00C06EAA" w:rsidRDefault="00037C04" w:rsidP="004F3045">
      <w:pPr>
        <w:rPr>
          <w:rFonts w:ascii="Candara Light" w:hAnsi="Candara Light" w:cstheme="majorHAnsi"/>
          <w:b/>
          <w:bCs/>
          <w:outline/>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p>
    <w:p w14:paraId="13798243" w14:textId="77777777" w:rsidR="00804236" w:rsidRDefault="00BC18C0" w:rsidP="00804236">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 mission que nous vous confions</w:t>
      </w:r>
    </w:p>
    <w:p w14:paraId="381AA7ED" w14:textId="03F932F0" w:rsidR="00F06CB1" w:rsidRPr="00F06CB1" w:rsidRDefault="00F06CB1" w:rsidP="00F06CB1">
      <w:pPr>
        <w:ind w:left="567"/>
        <w:rPr>
          <w:rFonts w:ascii="Candara Light" w:hAnsi="Candara Light" w:cstheme="minorHAnsi"/>
          <w:sz w:val="22"/>
          <w:szCs w:val="22"/>
          <w:lang w:val="fr-BE"/>
        </w:rPr>
      </w:pPr>
      <w:r w:rsidRPr="00F06CB1">
        <w:rPr>
          <w:rFonts w:ascii="Candara Light" w:hAnsi="Candara Light" w:cstheme="minorHAnsi"/>
          <w:sz w:val="22"/>
          <w:szCs w:val="22"/>
          <w:lang w:val="fr-BE"/>
        </w:rPr>
        <w:t>Sous l’autorité directe du responsable du service administratif, vous assurez le calcul et le suivi des traitements du personnel (fiches de paie, précompte professionnel, déclarations ONSS, facturation, etc.). Vous veillez à la fiabilité et à la mise à jour des données liées à la paie et garantissez une gestion conforme aux obligations légales et réglementaires.</w:t>
      </w:r>
    </w:p>
    <w:p w14:paraId="1D788DED" w14:textId="77777777" w:rsidR="00F06CB1" w:rsidRDefault="00F06CB1" w:rsidP="00F06CB1">
      <w:pPr>
        <w:ind w:left="567"/>
        <w:rPr>
          <w:rFonts w:ascii="Candara Light" w:hAnsi="Candara Light" w:cstheme="minorHAnsi"/>
          <w:b/>
          <w:bCs/>
          <w:sz w:val="22"/>
          <w:szCs w:val="22"/>
          <w:lang w:val="fr-BE"/>
        </w:rPr>
      </w:pPr>
    </w:p>
    <w:p w14:paraId="71A90556" w14:textId="65AAEBE6" w:rsidR="00F06CB1" w:rsidRPr="00F06CB1" w:rsidRDefault="00F06CB1" w:rsidP="00F06CB1">
      <w:pPr>
        <w:ind w:left="567"/>
        <w:rPr>
          <w:rFonts w:ascii="Candara Light" w:hAnsi="Candara Light" w:cstheme="minorHAnsi"/>
          <w:sz w:val="22"/>
          <w:szCs w:val="22"/>
          <w:lang w:val="fr-BE"/>
        </w:rPr>
      </w:pPr>
      <w:r w:rsidRPr="00F06CB1">
        <w:rPr>
          <w:rFonts w:ascii="Candara Light" w:hAnsi="Candara Light" w:cstheme="minorHAnsi"/>
          <w:sz w:val="22"/>
          <w:szCs w:val="22"/>
          <w:lang w:val="fr-BE"/>
        </w:rPr>
        <w:t>Vous prenez en charge le suivi administratif des dossiers des personnes étrangères ainsi que le mandatement et le contrôle des frais médicaux, pharmaceutiques et assimilés. Vous apportez également un soutien administratif polyvalent au service en assumant diverses tâches liées à la gestion quotidienne des dossiers.</w:t>
      </w:r>
    </w:p>
    <w:p w14:paraId="36024A4D" w14:textId="77777777" w:rsidR="00804236" w:rsidRPr="00C72992" w:rsidRDefault="00804236" w:rsidP="00804236">
      <w:pPr>
        <w:ind w:left="567"/>
        <w:jc w:val="both"/>
        <w:rPr>
          <w:rFonts w:ascii="Candara Light" w:hAnsi="Candara Light" w:cstheme="minorHAnsi"/>
          <w:sz w:val="22"/>
          <w:szCs w:val="22"/>
        </w:rPr>
      </w:pPr>
    </w:p>
    <w:p w14:paraId="4DDC3C67" w14:textId="22C2AF60" w:rsidR="005B089F" w:rsidRPr="00135C57" w:rsidRDefault="00135C57" w:rsidP="00804236">
      <w:pPr>
        <w:ind w:left="567"/>
        <w:jc w:val="both"/>
        <w:rPr>
          <w:rFonts w:ascii="Candara Light" w:hAnsi="Candara Light" w:cstheme="minorHAnsi"/>
          <w:b/>
          <w:bCs/>
          <w:sz w:val="22"/>
          <w:szCs w:val="22"/>
        </w:rPr>
      </w:pPr>
      <w:r>
        <w:rPr>
          <w:rFonts w:ascii="Candara Light" w:hAnsi="Candara Light" w:cstheme="minorHAnsi"/>
          <w:b/>
          <w:bCs/>
          <w:sz w:val="22"/>
          <w:szCs w:val="22"/>
        </w:rPr>
        <w:t>Vos</w:t>
      </w:r>
      <w:r w:rsidR="00804236" w:rsidRPr="00135C57">
        <w:rPr>
          <w:rFonts w:ascii="Candara Light" w:hAnsi="Candara Light" w:cstheme="minorHAnsi"/>
          <w:b/>
          <w:bCs/>
          <w:sz w:val="22"/>
          <w:szCs w:val="22"/>
        </w:rPr>
        <w:t xml:space="preserve"> fonctions principales</w:t>
      </w:r>
      <w:r w:rsidR="005B089F" w:rsidRPr="00135C57">
        <w:rPr>
          <w:rFonts w:ascii="Candara Light" w:hAnsi="Candara Light" w:cstheme="minorHAnsi"/>
          <w:b/>
          <w:bCs/>
          <w:sz w:val="22"/>
          <w:szCs w:val="22"/>
        </w:rPr>
        <w:t> </w:t>
      </w:r>
      <w:r>
        <w:rPr>
          <w:rFonts w:ascii="Candara Light" w:hAnsi="Candara Light" w:cstheme="minorHAnsi"/>
          <w:b/>
          <w:bCs/>
          <w:sz w:val="22"/>
          <w:szCs w:val="22"/>
        </w:rPr>
        <w:t xml:space="preserve">seront les suivantes </w:t>
      </w:r>
      <w:r w:rsidR="005B089F" w:rsidRPr="00135C57">
        <w:rPr>
          <w:rFonts w:ascii="Candara Light" w:hAnsi="Candara Light" w:cstheme="minorHAnsi"/>
          <w:b/>
          <w:bCs/>
          <w:sz w:val="22"/>
          <w:szCs w:val="22"/>
        </w:rPr>
        <w:t>:</w:t>
      </w:r>
    </w:p>
    <w:p w14:paraId="5809E275" w14:textId="77777777" w:rsidR="001B444D" w:rsidRPr="00C72992" w:rsidRDefault="001B444D" w:rsidP="00804236">
      <w:pPr>
        <w:ind w:left="567"/>
        <w:jc w:val="both"/>
        <w:rPr>
          <w:rFonts w:ascii="Candara Light" w:hAnsi="Candara Light" w:cstheme="minorHAnsi"/>
          <w:sz w:val="22"/>
          <w:szCs w:val="22"/>
        </w:rPr>
      </w:pPr>
    </w:p>
    <w:p w14:paraId="619D3BC9" w14:textId="4155BA9E" w:rsidR="00916E9B" w:rsidRDefault="00916E9B"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135C57">
        <w:rPr>
          <w:rFonts w:ascii="Candara Light" w:hAnsi="Candara Light" w:cstheme="minorHAnsi"/>
          <w:b/>
          <w:bCs/>
        </w:rPr>
        <w:t xml:space="preserve">Être </w:t>
      </w:r>
      <w:r>
        <w:rPr>
          <w:rFonts w:ascii="Candara Light" w:hAnsi="Candara Light" w:cstheme="minorHAnsi"/>
        </w:rPr>
        <w:t>l’interlocuteur privilégié des agents en matière de paie</w:t>
      </w:r>
      <w:r w:rsidR="004C0082">
        <w:rPr>
          <w:rFonts w:ascii="Candara Light" w:hAnsi="Candara Light" w:cstheme="minorHAnsi"/>
        </w:rPr>
        <w:t xml:space="preserve"> et de gestion quotidienne de leurs dossiers respectifs </w:t>
      </w:r>
      <w:r>
        <w:rPr>
          <w:rFonts w:ascii="Candara Light" w:hAnsi="Candara Light" w:cstheme="minorHAnsi"/>
        </w:rPr>
        <w:t>;</w:t>
      </w:r>
    </w:p>
    <w:p w14:paraId="59BEC76B" w14:textId="347F64FC" w:rsidR="0089713C" w:rsidRPr="0089713C" w:rsidRDefault="0089713C"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Être </w:t>
      </w:r>
      <w:r w:rsidRPr="0089713C">
        <w:rPr>
          <w:rFonts w:ascii="Candara Light" w:hAnsi="Candara Light" w:cstheme="minorHAnsi"/>
        </w:rPr>
        <w:t>l’interlocuteur privilégié en matière de</w:t>
      </w:r>
      <w:r>
        <w:rPr>
          <w:rFonts w:ascii="Candara Light" w:hAnsi="Candara Light" w:cstheme="minorHAnsi"/>
        </w:rPr>
        <w:t xml:space="preserve"> dossiers des personnes étrangères, frais médicaux, frais pharma et suivi administratif.</w:t>
      </w:r>
    </w:p>
    <w:p w14:paraId="13AB39E1" w14:textId="77777777" w:rsidR="00C51BC2" w:rsidRPr="005B089F" w:rsidRDefault="00C51BC2" w:rsidP="00C51BC2">
      <w:pPr>
        <w:pStyle w:val="Paragraphedeliste"/>
        <w:ind w:left="1287"/>
        <w:jc w:val="both"/>
        <w:rPr>
          <w:rFonts w:ascii="Candara Light" w:hAnsi="Candara Light" w:cstheme="minorHAnsi"/>
        </w:rPr>
      </w:pPr>
    </w:p>
    <w:p w14:paraId="3A5BE6C6" w14:textId="69080372" w:rsidR="00916E9B" w:rsidRDefault="00B438A7" w:rsidP="00916E9B">
      <w:pPr>
        <w:ind w:left="567"/>
        <w:jc w:val="both"/>
        <w:rPr>
          <w:rFonts w:ascii="Candara Light" w:hAnsi="Candara Light" w:cstheme="minorHAnsi"/>
          <w:b/>
          <w:bCs/>
        </w:rPr>
      </w:pPr>
      <w:r w:rsidRPr="00C06EAA">
        <w:rPr>
          <w:rFonts w:ascii="Candara Light" w:hAnsi="Candara Light" w:cstheme="minorHAnsi"/>
          <w:b/>
          <w:bCs/>
        </w:rPr>
        <w:t>Dans ce cadre, v</w:t>
      </w:r>
      <w:r w:rsidR="0071690E" w:rsidRPr="00C06EAA">
        <w:rPr>
          <w:rFonts w:ascii="Candara Light" w:hAnsi="Candara Light" w:cstheme="minorHAnsi"/>
          <w:b/>
          <w:bCs/>
        </w:rPr>
        <w:t xml:space="preserve">ous </w:t>
      </w:r>
      <w:r w:rsidR="0014630D" w:rsidRPr="00C06EAA">
        <w:rPr>
          <w:rFonts w:ascii="Candara Light" w:hAnsi="Candara Light" w:cstheme="minorHAnsi"/>
          <w:b/>
          <w:bCs/>
        </w:rPr>
        <w:t>serez, entre autres, amené(e) à :</w:t>
      </w:r>
    </w:p>
    <w:p w14:paraId="0473C94E" w14:textId="77777777" w:rsidR="001B444D" w:rsidRPr="00916E9B" w:rsidRDefault="001B444D" w:rsidP="00916E9B">
      <w:pPr>
        <w:ind w:left="567"/>
        <w:jc w:val="both"/>
        <w:rPr>
          <w:rFonts w:ascii="Candara Light" w:hAnsi="Candara Light" w:cstheme="minorHAnsi"/>
          <w:b/>
          <w:bCs/>
        </w:rPr>
      </w:pPr>
    </w:p>
    <w:p w14:paraId="4809A49E" w14:textId="450DA0CF" w:rsidR="008B5916" w:rsidRPr="00135C57" w:rsidRDefault="00DF52E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Calculer</w:t>
      </w:r>
      <w:r w:rsidRPr="00135C57">
        <w:rPr>
          <w:rFonts w:ascii="Candara Light" w:hAnsi="Candara Light" w:cstheme="minorHAnsi"/>
        </w:rPr>
        <w:t xml:space="preserve"> la rémunération</w:t>
      </w:r>
      <w:r w:rsidR="00135C57">
        <w:rPr>
          <w:rFonts w:ascii="Candara Light" w:hAnsi="Candara Light" w:cstheme="minorHAnsi"/>
        </w:rPr>
        <w:t xml:space="preserve"> des agents </w:t>
      </w:r>
      <w:r w:rsidRPr="00135C57">
        <w:rPr>
          <w:rFonts w:ascii="Candara Light" w:hAnsi="Candara Light" w:cstheme="minorHAnsi"/>
        </w:rPr>
        <w:t xml:space="preserve">et </w:t>
      </w:r>
      <w:r w:rsidR="00135C57">
        <w:rPr>
          <w:rFonts w:ascii="Candara Light" w:hAnsi="Candara Light" w:cstheme="minorHAnsi"/>
        </w:rPr>
        <w:t>l’</w:t>
      </w:r>
      <w:r w:rsidR="00135C57" w:rsidRPr="004C0082">
        <w:rPr>
          <w:rFonts w:ascii="Candara Light" w:hAnsi="Candara Light" w:cstheme="minorHAnsi"/>
          <w:b/>
          <w:bCs/>
        </w:rPr>
        <w:t>adapter</w:t>
      </w:r>
      <w:r w:rsidR="00135C57">
        <w:rPr>
          <w:rFonts w:ascii="Candara Light" w:hAnsi="Candara Light" w:cstheme="minorHAnsi"/>
        </w:rPr>
        <w:t xml:space="preserve"> </w:t>
      </w:r>
      <w:r w:rsidRPr="00135C57">
        <w:rPr>
          <w:rFonts w:ascii="Candara Light" w:hAnsi="Candara Light" w:cstheme="minorHAnsi"/>
        </w:rPr>
        <w:t xml:space="preserve">à </w:t>
      </w:r>
      <w:r w:rsidR="00135C57">
        <w:rPr>
          <w:rFonts w:ascii="Candara Light" w:hAnsi="Candara Light" w:cstheme="minorHAnsi"/>
        </w:rPr>
        <w:t>leur situation spécifique et personnelle</w:t>
      </w:r>
      <w:r w:rsidRPr="00135C57">
        <w:rPr>
          <w:rFonts w:ascii="Candara Light" w:hAnsi="Candara Light" w:cstheme="minorHAnsi"/>
        </w:rPr>
        <w:t xml:space="preserve"> ; </w:t>
      </w:r>
    </w:p>
    <w:p w14:paraId="2FD72007" w14:textId="676EDCEA" w:rsidR="00DF52E3" w:rsidRPr="00135C57" w:rsidRDefault="00DF52E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Régulariser</w:t>
      </w:r>
      <w:r w:rsidRPr="00135C57">
        <w:rPr>
          <w:rFonts w:ascii="Candara Light" w:hAnsi="Candara Light" w:cstheme="minorHAnsi"/>
        </w:rPr>
        <w:t xml:space="preserve"> les traitements et récupérer les indus ;</w:t>
      </w:r>
    </w:p>
    <w:p w14:paraId="2CE863DC" w14:textId="0A0ABC4E" w:rsidR="00DF52E3" w:rsidRPr="00135C57" w:rsidRDefault="00DF52E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Assurer et vérifier</w:t>
      </w:r>
      <w:r w:rsidRPr="00135C57">
        <w:rPr>
          <w:rFonts w:ascii="Candara Light" w:hAnsi="Candara Light" w:cstheme="minorHAnsi"/>
        </w:rPr>
        <w:t xml:space="preserve"> l’envoi</w:t>
      </w:r>
      <w:r w:rsidR="00135C57">
        <w:rPr>
          <w:rFonts w:ascii="Candara Light" w:hAnsi="Candara Light" w:cstheme="minorHAnsi"/>
        </w:rPr>
        <w:t xml:space="preserve"> mensuel</w:t>
      </w:r>
      <w:r w:rsidRPr="00135C57">
        <w:rPr>
          <w:rFonts w:ascii="Candara Light" w:hAnsi="Candara Light" w:cstheme="minorHAnsi"/>
        </w:rPr>
        <w:t xml:space="preserve"> du précompte professionnel </w:t>
      </w:r>
      <w:r w:rsidR="00135C57">
        <w:rPr>
          <w:rFonts w:ascii="Candara Light" w:hAnsi="Candara Light" w:cstheme="minorHAnsi"/>
        </w:rPr>
        <w:t xml:space="preserve">et ce, </w:t>
      </w:r>
      <w:r w:rsidRPr="00135C57">
        <w:rPr>
          <w:rFonts w:ascii="Candara Light" w:hAnsi="Candara Light" w:cstheme="minorHAnsi"/>
        </w:rPr>
        <w:t>dans le délai imparti ;</w:t>
      </w:r>
    </w:p>
    <w:p w14:paraId="7DBC8723" w14:textId="03C34D9C" w:rsidR="00916E9B" w:rsidRPr="00135C57" w:rsidRDefault="00916E9B"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Compléter, envoyer</w:t>
      </w:r>
      <w:r w:rsidR="00DF52E3" w:rsidRPr="004C0082">
        <w:rPr>
          <w:rFonts w:ascii="Candara Light" w:hAnsi="Candara Light" w:cstheme="minorHAnsi"/>
          <w:b/>
          <w:bCs/>
        </w:rPr>
        <w:t xml:space="preserve"> </w:t>
      </w:r>
      <w:r w:rsidRPr="004C0082">
        <w:rPr>
          <w:rFonts w:ascii="Candara Light" w:hAnsi="Candara Light" w:cstheme="minorHAnsi"/>
          <w:b/>
          <w:bCs/>
        </w:rPr>
        <w:t>et vérifier</w:t>
      </w:r>
      <w:r w:rsidR="00135C57">
        <w:rPr>
          <w:rFonts w:ascii="Candara Light" w:hAnsi="Candara Light" w:cstheme="minorHAnsi"/>
        </w:rPr>
        <w:t xml:space="preserve">, </w:t>
      </w:r>
      <w:r w:rsidRPr="00135C57">
        <w:rPr>
          <w:rFonts w:ascii="Candara Light" w:hAnsi="Candara Light" w:cstheme="minorHAnsi"/>
        </w:rPr>
        <w:t xml:space="preserve">chaque trimestre : </w:t>
      </w:r>
    </w:p>
    <w:p w14:paraId="7383C747" w14:textId="1DF6809A" w:rsidR="00916E9B" w:rsidRPr="00135C57" w:rsidRDefault="00916E9B" w:rsidP="007D1B1F">
      <w:pPr>
        <w:pStyle w:val="Paragraphedeliste"/>
        <w:numPr>
          <w:ilvl w:val="1"/>
          <w:numId w:val="3"/>
        </w:numPr>
        <w:spacing w:after="120" w:line="240" w:lineRule="auto"/>
        <w:contextualSpacing w:val="0"/>
        <w:jc w:val="both"/>
        <w:rPr>
          <w:rFonts w:ascii="Candara Light" w:hAnsi="Candara Light" w:cstheme="minorHAnsi"/>
        </w:rPr>
      </w:pPr>
      <w:r w:rsidRPr="00135C57">
        <w:rPr>
          <w:rFonts w:ascii="Candara Light" w:hAnsi="Candara Light" w:cstheme="minorHAnsi"/>
        </w:rPr>
        <w:t>Les DMFA ;</w:t>
      </w:r>
    </w:p>
    <w:p w14:paraId="4D17C4B8" w14:textId="0BEF2640" w:rsidR="00916E9B" w:rsidRPr="00135C57" w:rsidRDefault="00916E9B" w:rsidP="007D1B1F">
      <w:pPr>
        <w:pStyle w:val="Paragraphedeliste"/>
        <w:numPr>
          <w:ilvl w:val="1"/>
          <w:numId w:val="3"/>
        </w:numPr>
        <w:spacing w:after="120" w:line="240" w:lineRule="auto"/>
        <w:contextualSpacing w:val="0"/>
        <w:jc w:val="both"/>
        <w:rPr>
          <w:rFonts w:ascii="Candara Light" w:hAnsi="Candara Light" w:cstheme="minorHAnsi"/>
        </w:rPr>
      </w:pPr>
      <w:r w:rsidRPr="00135C57">
        <w:rPr>
          <w:rFonts w:ascii="Candara Light" w:hAnsi="Candara Light" w:cstheme="minorHAnsi"/>
        </w:rPr>
        <w:t>Le document AVIQ ;</w:t>
      </w:r>
    </w:p>
    <w:p w14:paraId="65A2CD2C" w14:textId="723F65E4" w:rsidR="00C12781" w:rsidRPr="00C12781" w:rsidRDefault="00916E9B"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Transmettre</w:t>
      </w:r>
      <w:r w:rsidRPr="00135C57">
        <w:rPr>
          <w:rFonts w:ascii="Candara Light" w:hAnsi="Candara Light" w:cstheme="minorHAnsi"/>
        </w:rPr>
        <w:t xml:space="preserve">, trimestriellement (ou plus régulièrement </w:t>
      </w:r>
      <w:r w:rsidR="00135C57">
        <w:rPr>
          <w:rFonts w:ascii="Candara Light" w:hAnsi="Candara Light" w:cstheme="minorHAnsi"/>
        </w:rPr>
        <w:t>en cas de</w:t>
      </w:r>
      <w:r w:rsidRPr="00135C57">
        <w:rPr>
          <w:rFonts w:ascii="Candara Light" w:hAnsi="Candara Light" w:cstheme="minorHAnsi"/>
        </w:rPr>
        <w:t xml:space="preserve"> demande spécifique), l</w:t>
      </w:r>
      <w:r w:rsidR="00DF52E3" w:rsidRPr="00135C57">
        <w:rPr>
          <w:rFonts w:ascii="Candara Light" w:hAnsi="Candara Light" w:cstheme="minorHAnsi"/>
        </w:rPr>
        <w:t xml:space="preserve">es fiches de </w:t>
      </w:r>
      <w:r w:rsidR="00135C57">
        <w:rPr>
          <w:rFonts w:ascii="Candara Light" w:hAnsi="Candara Light" w:cstheme="minorHAnsi"/>
        </w:rPr>
        <w:t>rémunérations</w:t>
      </w:r>
      <w:r w:rsidR="00DF52E3" w:rsidRPr="00135C57">
        <w:rPr>
          <w:rFonts w:ascii="Candara Light" w:hAnsi="Candara Light" w:cstheme="minorHAnsi"/>
        </w:rPr>
        <w:t xml:space="preserve"> aux agents</w:t>
      </w:r>
      <w:r w:rsidRPr="00135C57">
        <w:rPr>
          <w:rFonts w:ascii="Candara Light" w:hAnsi="Candara Light" w:cstheme="minorHAnsi"/>
        </w:rPr>
        <w:t xml:space="preserve"> </w:t>
      </w:r>
      <w:r w:rsidR="00DF52E3" w:rsidRPr="00135C57">
        <w:rPr>
          <w:rFonts w:ascii="Candara Light" w:hAnsi="Candara Light" w:cstheme="minorHAnsi"/>
        </w:rPr>
        <w:t>;</w:t>
      </w:r>
    </w:p>
    <w:p w14:paraId="57EBACB0" w14:textId="4D772A90" w:rsidR="00DF52E3" w:rsidRPr="003D64C3" w:rsidRDefault="0006081A" w:rsidP="003D64C3">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S’assurer de</w:t>
      </w:r>
      <w:r w:rsidRPr="0006081A">
        <w:rPr>
          <w:rFonts w:ascii="Candara Light" w:hAnsi="Candara Light" w:cstheme="minorHAnsi"/>
        </w:rPr>
        <w:t xml:space="preserve"> la mise à jour</w:t>
      </w:r>
      <w:r w:rsidR="00135C57">
        <w:rPr>
          <w:rFonts w:ascii="Candara Light" w:hAnsi="Candara Light" w:cstheme="minorHAnsi"/>
        </w:rPr>
        <w:t xml:space="preserve"> continuelle</w:t>
      </w:r>
      <w:r w:rsidRPr="0006081A">
        <w:rPr>
          <w:rFonts w:ascii="Candara Light" w:hAnsi="Candara Light" w:cstheme="minorHAnsi"/>
        </w:rPr>
        <w:t xml:space="preserve"> des informations </w:t>
      </w:r>
      <w:r>
        <w:rPr>
          <w:rFonts w:ascii="Candara Light" w:hAnsi="Candara Light" w:cstheme="minorHAnsi"/>
        </w:rPr>
        <w:t>dans le</w:t>
      </w:r>
      <w:r w:rsidR="00135C57">
        <w:rPr>
          <w:rFonts w:ascii="Candara Light" w:hAnsi="Candara Light" w:cstheme="minorHAnsi"/>
        </w:rPr>
        <w:t>s</w:t>
      </w:r>
      <w:r w:rsidRPr="0006081A">
        <w:rPr>
          <w:rFonts w:ascii="Candara Light" w:hAnsi="Candara Light" w:cstheme="minorHAnsi"/>
        </w:rPr>
        <w:t xml:space="preserve"> dossier</w:t>
      </w:r>
      <w:r w:rsidR="00135C57">
        <w:rPr>
          <w:rFonts w:ascii="Candara Light" w:hAnsi="Candara Light" w:cstheme="minorHAnsi"/>
        </w:rPr>
        <w:t>s</w:t>
      </w:r>
      <w:r w:rsidRPr="0006081A">
        <w:rPr>
          <w:rFonts w:ascii="Candara Light" w:hAnsi="Candara Light" w:cstheme="minorHAnsi"/>
        </w:rPr>
        <w:t xml:space="preserve"> des agents ; </w:t>
      </w:r>
      <w:r w:rsidR="00DF52E3" w:rsidRPr="003D64C3">
        <w:rPr>
          <w:rFonts w:ascii="Candara Light" w:hAnsi="Candara Light" w:cstheme="minorHAnsi"/>
        </w:rPr>
        <w:t xml:space="preserve"> </w:t>
      </w:r>
    </w:p>
    <w:p w14:paraId="64F6C541" w14:textId="77777777" w:rsidR="0006081A" w:rsidRDefault="0006081A"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Assurer </w:t>
      </w:r>
      <w:r w:rsidRPr="005A55D8">
        <w:rPr>
          <w:rFonts w:ascii="Candara Light" w:hAnsi="Candara Light" w:cstheme="minorHAnsi"/>
        </w:rPr>
        <w:t>la transmission des informations/décisions à travers la mise en place de moyens de communication clairs et efficaces entre tous les acteurs concernés</w:t>
      </w:r>
      <w:r>
        <w:rPr>
          <w:rFonts w:ascii="Candara Light" w:hAnsi="Candara Light" w:cstheme="minorHAnsi"/>
        </w:rPr>
        <w:t> ;</w:t>
      </w:r>
    </w:p>
    <w:p w14:paraId="5E6B5C9E" w14:textId="77777777" w:rsidR="0006081A" w:rsidRPr="005A55D8" w:rsidRDefault="0006081A"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lastRenderedPageBreak/>
        <w:t>Veiller à</w:t>
      </w:r>
      <w:r w:rsidRPr="00135C57">
        <w:rPr>
          <w:rFonts w:ascii="Candara Light" w:hAnsi="Candara Light" w:cstheme="minorHAnsi"/>
        </w:rPr>
        <w:t xml:space="preserve"> la mise en œuvre</w:t>
      </w:r>
      <w:r w:rsidRPr="005A55D8">
        <w:rPr>
          <w:rFonts w:ascii="Candara Light" w:hAnsi="Candara Light" w:cstheme="minorHAnsi"/>
        </w:rPr>
        <w:t xml:space="preserve"> des réponses aux </w:t>
      </w:r>
      <w:r>
        <w:rPr>
          <w:rFonts w:ascii="Candara Light" w:hAnsi="Candara Light" w:cstheme="minorHAnsi"/>
        </w:rPr>
        <w:t>demandes des agents ;</w:t>
      </w:r>
    </w:p>
    <w:p w14:paraId="2C66045C" w14:textId="5806F90F" w:rsidR="003D64C3" w:rsidRPr="003D64C3" w:rsidRDefault="003D64C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Assurer </w:t>
      </w:r>
      <w:r w:rsidRPr="002A4777">
        <w:rPr>
          <w:rFonts w:ascii="Candara Light" w:hAnsi="Candara Light" w:cstheme="minorHAnsi"/>
        </w:rPr>
        <w:t>le suivi,</w:t>
      </w:r>
      <w:r>
        <w:rPr>
          <w:rFonts w:ascii="Candara Light" w:hAnsi="Candara Light" w:cstheme="minorHAnsi"/>
          <w:b/>
          <w:bCs/>
        </w:rPr>
        <w:t xml:space="preserve"> </w:t>
      </w:r>
      <w:r w:rsidRPr="003D64C3">
        <w:rPr>
          <w:rFonts w:ascii="Candara Light" w:hAnsi="Candara Light" w:cstheme="minorHAnsi"/>
        </w:rPr>
        <w:t>la vérification et ensuite l</w:t>
      </w:r>
      <w:r>
        <w:rPr>
          <w:rFonts w:ascii="Candara Light" w:hAnsi="Candara Light" w:cstheme="minorHAnsi"/>
        </w:rPr>
        <w:t>e</w:t>
      </w:r>
      <w:r w:rsidRPr="003D64C3">
        <w:rPr>
          <w:rFonts w:ascii="Candara Light" w:hAnsi="Candara Light" w:cstheme="minorHAnsi"/>
        </w:rPr>
        <w:t xml:space="preserve"> mandatement des frais médicaux, pharmaceutiques et autres divers.</w:t>
      </w:r>
    </w:p>
    <w:p w14:paraId="0D798656" w14:textId="7D0B1C0F" w:rsidR="003D64C3" w:rsidRPr="003D64C3" w:rsidRDefault="003D64C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2A4777">
        <w:rPr>
          <w:rFonts w:ascii="Candara Light" w:hAnsi="Candara Light" w:cstheme="minorHAnsi"/>
          <w:b/>
          <w:bCs/>
        </w:rPr>
        <w:t>Créer</w:t>
      </w:r>
      <w:r w:rsidRPr="003D64C3">
        <w:rPr>
          <w:rFonts w:ascii="Candara Light" w:hAnsi="Candara Light" w:cstheme="minorHAnsi"/>
        </w:rPr>
        <w:t xml:space="preserve"> les formulaires adéquats concernant les personnes d’origine étrangères.</w:t>
      </w:r>
    </w:p>
    <w:p w14:paraId="77F8DCCA" w14:textId="2A5479C3" w:rsidR="003D64C3" w:rsidRPr="003D64C3" w:rsidRDefault="003D64C3"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Pr>
          <w:rFonts w:ascii="Candara Light" w:hAnsi="Candara Light" w:cstheme="minorHAnsi"/>
          <w:b/>
          <w:bCs/>
        </w:rPr>
        <w:t xml:space="preserve">Assurer </w:t>
      </w:r>
      <w:r w:rsidRPr="003D64C3">
        <w:rPr>
          <w:rFonts w:ascii="Candara Light" w:hAnsi="Candara Light" w:cstheme="minorHAnsi"/>
        </w:rPr>
        <w:t>le suivi du Comité Spécial du service social.</w:t>
      </w:r>
    </w:p>
    <w:p w14:paraId="166AAAEA" w14:textId="5FF1BB0D" w:rsidR="003D64C3" w:rsidRPr="003D64C3" w:rsidRDefault="003D64C3" w:rsidP="003D64C3">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Se tenir informé</w:t>
      </w:r>
      <w:r w:rsidRPr="0006081A">
        <w:rPr>
          <w:rFonts w:ascii="Candara Light" w:hAnsi="Candara Light" w:cstheme="minorHAnsi"/>
        </w:rPr>
        <w:t xml:space="preserve"> des évolutions et changements juridiques associés </w:t>
      </w:r>
      <w:r w:rsidR="002A4777">
        <w:rPr>
          <w:rFonts w:ascii="Candara Light" w:hAnsi="Candara Light" w:cstheme="minorHAnsi"/>
        </w:rPr>
        <w:t>aux différentes matières</w:t>
      </w:r>
      <w:r>
        <w:rPr>
          <w:rFonts w:ascii="Candara Light" w:hAnsi="Candara Light" w:cstheme="minorHAnsi"/>
        </w:rPr>
        <w:t>.</w:t>
      </w:r>
    </w:p>
    <w:p w14:paraId="0E9D54D1" w14:textId="05CC0171" w:rsidR="00BB7936" w:rsidRPr="00C72992" w:rsidRDefault="003D14C3" w:rsidP="00135C57">
      <w:pPr>
        <w:spacing w:before="120" w:after="120" w:line="259" w:lineRule="auto"/>
        <w:ind w:left="567"/>
        <w:jc w:val="both"/>
        <w:rPr>
          <w:rFonts w:ascii="Candara Light" w:hAnsi="Candara Light" w:cstheme="majorHAnsi"/>
          <w:sz w:val="22"/>
          <w:szCs w:val="22"/>
        </w:rPr>
      </w:pPr>
      <w:r w:rsidRPr="00C72992">
        <w:rPr>
          <w:rFonts w:ascii="Candara Light" w:hAnsi="Candara Light" w:cstheme="majorHAnsi"/>
          <w:sz w:val="22"/>
          <w:szCs w:val="22"/>
        </w:rPr>
        <w:t>La liste de</w:t>
      </w:r>
      <w:r w:rsidR="006971B3" w:rsidRPr="00C72992">
        <w:rPr>
          <w:rFonts w:ascii="Candara Light" w:hAnsi="Candara Light" w:cstheme="majorHAnsi"/>
          <w:sz w:val="22"/>
          <w:szCs w:val="22"/>
        </w:rPr>
        <w:t xml:space="preserve"> ces missions</w:t>
      </w:r>
      <w:r w:rsidR="0017321C" w:rsidRPr="00C72992">
        <w:rPr>
          <w:rFonts w:ascii="Candara Light" w:hAnsi="Candara Light" w:cstheme="majorHAnsi"/>
          <w:sz w:val="22"/>
          <w:szCs w:val="22"/>
        </w:rPr>
        <w:t xml:space="preserve"> </w:t>
      </w:r>
      <w:r w:rsidRPr="00C72992">
        <w:rPr>
          <w:rFonts w:ascii="Candara Light" w:hAnsi="Candara Light" w:cstheme="majorHAnsi"/>
          <w:sz w:val="22"/>
          <w:szCs w:val="22"/>
        </w:rPr>
        <w:t>n’est pas exhaustive</w:t>
      </w:r>
      <w:r w:rsidR="00DD5061" w:rsidRPr="00C72992">
        <w:rPr>
          <w:rFonts w:ascii="Candara Light" w:hAnsi="Candara Light" w:cstheme="majorHAnsi"/>
          <w:sz w:val="22"/>
          <w:szCs w:val="22"/>
        </w:rPr>
        <w:t xml:space="preserve"> et </w:t>
      </w:r>
      <w:r w:rsidRPr="00C72992">
        <w:rPr>
          <w:rFonts w:ascii="Candara Light" w:hAnsi="Candara Light" w:cstheme="majorHAnsi"/>
          <w:sz w:val="22"/>
          <w:szCs w:val="22"/>
        </w:rPr>
        <w:t xml:space="preserve">n’a pas de valeur contractuelle. La fonction </w:t>
      </w:r>
      <w:r w:rsidR="0026705A" w:rsidRPr="00C72992">
        <w:rPr>
          <w:rFonts w:ascii="Candara Light" w:hAnsi="Candara Light" w:cstheme="majorHAnsi"/>
          <w:sz w:val="22"/>
          <w:szCs w:val="22"/>
        </w:rPr>
        <w:t>étant</w:t>
      </w:r>
      <w:r w:rsidRPr="00C72992">
        <w:rPr>
          <w:rFonts w:ascii="Candara Light" w:hAnsi="Candara Light" w:cstheme="majorHAnsi"/>
          <w:sz w:val="22"/>
          <w:szCs w:val="22"/>
        </w:rPr>
        <w:t xml:space="preserve"> évolutive, d’autres tâches ou affectations en lien avec les missions </w:t>
      </w:r>
      <w:r w:rsidR="002A4777">
        <w:rPr>
          <w:rFonts w:ascii="Candara Light" w:hAnsi="Candara Light" w:cstheme="majorHAnsi"/>
          <w:sz w:val="22"/>
          <w:szCs w:val="22"/>
        </w:rPr>
        <w:t>du CPAS</w:t>
      </w:r>
      <w:r w:rsidRPr="00C72992">
        <w:rPr>
          <w:rFonts w:ascii="Candara Light" w:hAnsi="Candara Light" w:cstheme="majorHAnsi"/>
          <w:sz w:val="22"/>
          <w:szCs w:val="22"/>
        </w:rPr>
        <w:t xml:space="preserve"> pourront être attribuées.</w:t>
      </w:r>
    </w:p>
    <w:p w14:paraId="5293615C" w14:textId="77777777" w:rsidR="00BB7936" w:rsidRPr="00C06EAA" w:rsidRDefault="00BB7936" w:rsidP="008E4A72">
      <w:pPr>
        <w:rPr>
          <w:rFonts w:asciiTheme="minorHAnsi" w:hAnsiTheme="minorHAnsi" w:cstheme="minorHAnsi"/>
          <w:b/>
          <w:bCs/>
        </w:rPr>
      </w:pPr>
    </w:p>
    <w:p w14:paraId="71A46CB4" w14:textId="45F58385" w:rsidR="00E17837" w:rsidRPr="00C06EAA" w:rsidRDefault="00642A03" w:rsidP="00C06EAA">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Les compétences nécessaires à </w:t>
      </w:r>
      <w:r w:rsidR="009E66F4" w:rsidRPr="00C06EAA">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la fonction</w:t>
      </w:r>
    </w:p>
    <w:p w14:paraId="4CE41AF6" w14:textId="30F590DD" w:rsidR="00C51BC2" w:rsidRDefault="00C51BC2"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Connaître</w:t>
      </w:r>
      <w:r w:rsidR="004A3555" w:rsidRPr="004C0082">
        <w:rPr>
          <w:rFonts w:ascii="Candara Light" w:hAnsi="Candara Light" w:cstheme="minorHAnsi"/>
          <w:b/>
          <w:bCs/>
        </w:rPr>
        <w:t xml:space="preserve"> et respecter</w:t>
      </w:r>
      <w:r>
        <w:rPr>
          <w:rFonts w:ascii="Candara Light" w:hAnsi="Candara Light" w:cstheme="minorHAnsi"/>
        </w:rPr>
        <w:t xml:space="preserve"> l</w:t>
      </w:r>
      <w:r w:rsidR="0000772D" w:rsidRPr="00C51BC2">
        <w:rPr>
          <w:rFonts w:ascii="Candara Light" w:hAnsi="Candara Light" w:cstheme="minorHAnsi"/>
        </w:rPr>
        <w:t xml:space="preserve">e cadre institutionnel et législatif de son PO </w:t>
      </w:r>
      <w:r>
        <w:rPr>
          <w:rFonts w:ascii="Candara Light" w:hAnsi="Candara Light" w:cstheme="minorHAnsi"/>
        </w:rPr>
        <w:t xml:space="preserve">(fonctionnement général d’un </w:t>
      </w:r>
      <w:r w:rsidR="008F23D7">
        <w:rPr>
          <w:rFonts w:ascii="Candara Light" w:hAnsi="Candara Light" w:cstheme="minorHAnsi"/>
        </w:rPr>
        <w:t>CPAS</w:t>
      </w:r>
      <w:r>
        <w:rPr>
          <w:rFonts w:ascii="Candara Light" w:hAnsi="Candara Light" w:cstheme="minorHAnsi"/>
        </w:rPr>
        <w:t xml:space="preserve">, marchés publics, </w:t>
      </w:r>
      <w:r w:rsidR="0006081A">
        <w:rPr>
          <w:rFonts w:ascii="Candara Light" w:hAnsi="Candara Light" w:cstheme="minorHAnsi"/>
        </w:rPr>
        <w:t>etc</w:t>
      </w:r>
      <w:r>
        <w:rPr>
          <w:rFonts w:ascii="Candara Light" w:hAnsi="Candara Light" w:cstheme="minorHAnsi"/>
        </w:rPr>
        <w:t>.) ;</w:t>
      </w:r>
    </w:p>
    <w:p w14:paraId="289456D0" w14:textId="77777777" w:rsidR="004C0082"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Connaître, respecter et s’informer </w:t>
      </w:r>
      <w:r w:rsidRPr="004C0082">
        <w:rPr>
          <w:rFonts w:ascii="Candara Light" w:hAnsi="Candara Light" w:cstheme="minorHAnsi"/>
        </w:rPr>
        <w:t>de l’évolution de</w:t>
      </w:r>
      <w:r w:rsidR="004C0082">
        <w:rPr>
          <w:rFonts w:ascii="Candara Light" w:hAnsi="Candara Light" w:cstheme="minorHAnsi"/>
        </w:rPr>
        <w:t> :</w:t>
      </w:r>
    </w:p>
    <w:p w14:paraId="63E754D0" w14:textId="15230ED7" w:rsidR="004C0082" w:rsidRDefault="00097645" w:rsidP="007D1B1F">
      <w:pPr>
        <w:pStyle w:val="Paragraphedeliste"/>
        <w:numPr>
          <w:ilvl w:val="1"/>
          <w:numId w:val="1"/>
        </w:numPr>
        <w:spacing w:after="120" w:line="240" w:lineRule="auto"/>
        <w:contextualSpacing w:val="0"/>
        <w:jc w:val="both"/>
        <w:rPr>
          <w:rFonts w:ascii="Candara Light" w:hAnsi="Candara Light" w:cstheme="minorHAnsi"/>
        </w:rPr>
      </w:pPr>
      <w:r>
        <w:rPr>
          <w:rFonts w:ascii="Candara Light" w:hAnsi="Candara Light" w:cstheme="minorHAnsi"/>
        </w:rPr>
        <w:t xml:space="preserve"> </w:t>
      </w:r>
      <w:proofErr w:type="gramStart"/>
      <w:r>
        <w:rPr>
          <w:rFonts w:ascii="Candara Light" w:hAnsi="Candara Light" w:cstheme="minorHAnsi"/>
        </w:rPr>
        <w:t>la</w:t>
      </w:r>
      <w:proofErr w:type="gramEnd"/>
      <w:r>
        <w:rPr>
          <w:rFonts w:ascii="Candara Light" w:hAnsi="Candara Light" w:cstheme="minorHAnsi"/>
        </w:rPr>
        <w:t xml:space="preserve"> législation </w:t>
      </w:r>
      <w:r w:rsidR="008F23D7">
        <w:rPr>
          <w:rFonts w:ascii="Candara Light" w:hAnsi="Candara Light" w:cstheme="minorHAnsi"/>
        </w:rPr>
        <w:t>de base d’un CPAS (Loi du 08 juillet 1976 organique des CPAS)</w:t>
      </w:r>
      <w:r>
        <w:rPr>
          <w:rFonts w:ascii="Candara Light" w:hAnsi="Candara Light" w:cstheme="minorHAnsi"/>
        </w:rPr>
        <w:t> ;</w:t>
      </w:r>
    </w:p>
    <w:p w14:paraId="7881A44F" w14:textId="77777777" w:rsidR="004C0082" w:rsidRDefault="0006081A" w:rsidP="007D1B1F">
      <w:pPr>
        <w:pStyle w:val="Paragraphedeliste"/>
        <w:numPr>
          <w:ilvl w:val="1"/>
          <w:numId w:val="1"/>
        </w:numPr>
        <w:spacing w:after="120" w:line="240" w:lineRule="auto"/>
        <w:contextualSpacing w:val="0"/>
        <w:jc w:val="both"/>
        <w:rPr>
          <w:rFonts w:ascii="Candara Light" w:hAnsi="Candara Light" w:cstheme="minorHAnsi"/>
        </w:rPr>
      </w:pPr>
      <w:proofErr w:type="gramStart"/>
      <w:r w:rsidRPr="004C0082">
        <w:rPr>
          <w:rFonts w:ascii="Candara Light" w:hAnsi="Candara Light" w:cstheme="minorHAnsi"/>
        </w:rPr>
        <w:t>la</w:t>
      </w:r>
      <w:proofErr w:type="gramEnd"/>
      <w:r w:rsidRPr="004C0082">
        <w:rPr>
          <w:rFonts w:ascii="Candara Light" w:hAnsi="Candara Light" w:cstheme="minorHAnsi"/>
        </w:rPr>
        <w:t xml:space="preserve"> législation sociale </w:t>
      </w:r>
      <w:r w:rsidR="00097645" w:rsidRPr="004C0082">
        <w:rPr>
          <w:rFonts w:ascii="Candara Light" w:hAnsi="Candara Light" w:cstheme="minorHAnsi"/>
        </w:rPr>
        <w:t xml:space="preserve">belge </w:t>
      </w:r>
      <w:r w:rsidRPr="004C0082">
        <w:rPr>
          <w:rFonts w:ascii="Candara Light" w:hAnsi="Candara Light" w:cstheme="minorHAnsi"/>
        </w:rPr>
        <w:t>;</w:t>
      </w:r>
    </w:p>
    <w:p w14:paraId="384AB8C2" w14:textId="4CDA75DF" w:rsidR="004A3555" w:rsidRPr="004C0082" w:rsidRDefault="004A3555" w:rsidP="007D1B1F">
      <w:pPr>
        <w:pStyle w:val="Paragraphedeliste"/>
        <w:numPr>
          <w:ilvl w:val="1"/>
          <w:numId w:val="1"/>
        </w:numPr>
        <w:spacing w:after="120" w:line="240" w:lineRule="auto"/>
        <w:contextualSpacing w:val="0"/>
        <w:jc w:val="both"/>
        <w:rPr>
          <w:rFonts w:ascii="Candara Light" w:hAnsi="Candara Light" w:cstheme="minorHAnsi"/>
        </w:rPr>
      </w:pPr>
      <w:proofErr w:type="gramStart"/>
      <w:r w:rsidRPr="004C0082">
        <w:rPr>
          <w:rFonts w:ascii="Candara Light" w:hAnsi="Candara Light" w:cstheme="minorHAnsi"/>
        </w:rPr>
        <w:t>la</w:t>
      </w:r>
      <w:proofErr w:type="gramEnd"/>
      <w:r w:rsidR="0000772D" w:rsidRPr="004C0082">
        <w:rPr>
          <w:rFonts w:ascii="Candara Light" w:hAnsi="Candara Light" w:cstheme="minorHAnsi"/>
        </w:rPr>
        <w:t xml:space="preserve"> législation relative au</w:t>
      </w:r>
      <w:r w:rsidR="0006081A" w:rsidRPr="004C0082">
        <w:rPr>
          <w:rFonts w:ascii="Candara Light" w:hAnsi="Candara Light" w:cstheme="minorHAnsi"/>
        </w:rPr>
        <w:t xml:space="preserve"> contrat de travail </w:t>
      </w:r>
      <w:r w:rsidR="0000772D" w:rsidRPr="004C0082">
        <w:rPr>
          <w:rFonts w:ascii="Candara Light" w:hAnsi="Candara Light" w:cstheme="minorHAnsi"/>
        </w:rPr>
        <w:t>(</w:t>
      </w:r>
      <w:r w:rsidR="0006081A" w:rsidRPr="004C0082">
        <w:rPr>
          <w:rFonts w:ascii="Candara Light" w:hAnsi="Candara Light" w:cstheme="minorHAnsi"/>
        </w:rPr>
        <w:t>loi du 3 juillet 1978 et modifications ultérieures, etc.</w:t>
      </w:r>
      <w:r w:rsidR="0000772D" w:rsidRPr="004C0082">
        <w:rPr>
          <w:rFonts w:ascii="Candara Light" w:hAnsi="Candara Light" w:cstheme="minorHAnsi"/>
        </w:rPr>
        <w:t>)</w:t>
      </w:r>
      <w:r w:rsidR="004C0082">
        <w:rPr>
          <w:rFonts w:ascii="Candara Light" w:hAnsi="Candara Light" w:cstheme="minorHAnsi"/>
        </w:rPr>
        <w:t>.</w:t>
      </w:r>
    </w:p>
    <w:p w14:paraId="67753430" w14:textId="15C77B81" w:rsidR="004A3555" w:rsidRDefault="004A355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Posséder des notions de</w:t>
      </w:r>
      <w:r w:rsidR="0000772D" w:rsidRPr="00C51BC2">
        <w:rPr>
          <w:rFonts w:ascii="Candara Light" w:hAnsi="Candara Light" w:cstheme="minorHAnsi"/>
        </w:rPr>
        <w:t xml:space="preserve"> gestion des ressources humaines et des </w:t>
      </w:r>
      <w:r w:rsidR="008F23D7">
        <w:rPr>
          <w:rFonts w:ascii="Candara Light" w:hAnsi="Candara Light" w:cstheme="minorHAnsi"/>
        </w:rPr>
        <w:t>notions en comptabilité.</w:t>
      </w:r>
    </w:p>
    <w:p w14:paraId="565BB252" w14:textId="77777777" w:rsidR="004A3555" w:rsidRDefault="004A355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Connaître et appliquer</w:t>
      </w:r>
      <w:r>
        <w:rPr>
          <w:rFonts w:ascii="Candara Light" w:hAnsi="Candara Light" w:cstheme="minorHAnsi"/>
        </w:rPr>
        <w:t xml:space="preserve"> l</w:t>
      </w:r>
      <w:r w:rsidR="0000772D" w:rsidRPr="00C51BC2">
        <w:rPr>
          <w:rFonts w:ascii="Candara Light" w:hAnsi="Candara Light" w:cstheme="minorHAnsi"/>
        </w:rPr>
        <w:t>es règles de déontologie et d’éthique professionnelles</w:t>
      </w:r>
      <w:r>
        <w:rPr>
          <w:rFonts w:ascii="Candara Light" w:hAnsi="Candara Light" w:cstheme="minorHAnsi"/>
        </w:rPr>
        <w:t> ;</w:t>
      </w:r>
    </w:p>
    <w:p w14:paraId="0C0A4583" w14:textId="2897491B" w:rsidR="00097645" w:rsidRPr="00097645"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Disposer </w:t>
      </w:r>
      <w:r w:rsidRPr="00097645">
        <w:rPr>
          <w:rFonts w:ascii="Candara Light" w:hAnsi="Candara Light" w:cstheme="minorHAnsi"/>
        </w:rPr>
        <w:t>d’une bonne expression orale et écrite, posséder des capacités rédactionnelles et une orthographe soignée ;</w:t>
      </w:r>
    </w:p>
    <w:p w14:paraId="01197069" w14:textId="5770B518" w:rsidR="00097645" w:rsidRPr="00097645" w:rsidRDefault="00097645" w:rsidP="007D1B1F">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 xml:space="preserve">Maîtriser </w:t>
      </w:r>
      <w:r w:rsidRPr="00097645">
        <w:rPr>
          <w:rFonts w:ascii="Candara Light" w:hAnsi="Candara Light" w:cstheme="minorHAnsi"/>
        </w:rPr>
        <w:t>la suite Office (Word, Excel, Powerpoint, Outlook, …)</w:t>
      </w:r>
      <w:r w:rsidR="004C0082">
        <w:rPr>
          <w:rFonts w:ascii="Candara Light" w:hAnsi="Candara Light" w:cstheme="minorHAnsi"/>
        </w:rPr>
        <w:t>,</w:t>
      </w:r>
      <w:r w:rsidRPr="00097645">
        <w:rPr>
          <w:rFonts w:ascii="Candara Light" w:hAnsi="Candara Light" w:cstheme="minorHAnsi"/>
        </w:rPr>
        <w:t xml:space="preserve"> être à l’aise avec les plateformes web en général</w:t>
      </w:r>
      <w:r w:rsidR="004C0082">
        <w:rPr>
          <w:rFonts w:ascii="Candara Light" w:hAnsi="Candara Light" w:cstheme="minorHAnsi"/>
        </w:rPr>
        <w:t xml:space="preserve"> ainsi qu’avec les règles de bureautique usuelles</w:t>
      </w:r>
      <w:r w:rsidRPr="00097645">
        <w:rPr>
          <w:rFonts w:ascii="Candara Light" w:hAnsi="Candara Light" w:cstheme="minorHAnsi"/>
        </w:rPr>
        <w:t xml:space="preserve"> ;</w:t>
      </w:r>
    </w:p>
    <w:p w14:paraId="05D21415" w14:textId="348C8F22" w:rsidR="003E713C" w:rsidRPr="002A4777" w:rsidRDefault="00097645" w:rsidP="002A4777">
      <w:pPr>
        <w:pStyle w:val="Paragraphedeliste"/>
        <w:numPr>
          <w:ilvl w:val="0"/>
          <w:numId w:val="1"/>
        </w:numPr>
        <w:spacing w:after="120" w:line="240" w:lineRule="auto"/>
        <w:ind w:left="1281" w:hanging="357"/>
        <w:contextualSpacing w:val="0"/>
        <w:jc w:val="both"/>
        <w:rPr>
          <w:rFonts w:ascii="Candara Light" w:hAnsi="Candara Light" w:cstheme="minorHAnsi"/>
        </w:rPr>
      </w:pPr>
      <w:r w:rsidRPr="004C0082">
        <w:rPr>
          <w:rFonts w:ascii="Candara Light" w:hAnsi="Candara Light" w:cstheme="minorHAnsi"/>
          <w:b/>
          <w:bCs/>
        </w:rPr>
        <w:t>Maîtriser</w:t>
      </w:r>
      <w:r w:rsidRPr="00097645">
        <w:rPr>
          <w:rFonts w:ascii="Candara Light" w:hAnsi="Candara Light" w:cstheme="minorHAnsi"/>
        </w:rPr>
        <w:t xml:space="preserve"> les applications informatiques propres </w:t>
      </w:r>
      <w:r w:rsidR="008F23D7">
        <w:rPr>
          <w:rFonts w:ascii="Candara Light" w:hAnsi="Candara Light" w:cstheme="minorHAnsi"/>
        </w:rPr>
        <w:t>au CPAS</w:t>
      </w:r>
      <w:r w:rsidRPr="00097645">
        <w:rPr>
          <w:rFonts w:ascii="Candara Light" w:hAnsi="Candara Light" w:cstheme="minorHAnsi"/>
        </w:rPr>
        <w:t xml:space="preserve"> (ACROPOLE SALAIRES, PRONET/ PROTIME, CIVADIS, </w:t>
      </w:r>
      <w:r w:rsidR="008F23D7">
        <w:rPr>
          <w:rFonts w:ascii="Candara Light" w:hAnsi="Candara Light" w:cstheme="minorHAnsi"/>
        </w:rPr>
        <w:t>GESDOS</w:t>
      </w:r>
      <w:r w:rsidRPr="00097645">
        <w:rPr>
          <w:rFonts w:ascii="Candara Light" w:hAnsi="Candara Light" w:cstheme="minorHAnsi"/>
        </w:rPr>
        <w:t xml:space="preserve">...) constitue un atout ; </w:t>
      </w:r>
    </w:p>
    <w:p w14:paraId="0E3201CB" w14:textId="58D1A4A4" w:rsidR="00135C57" w:rsidRPr="003E713C" w:rsidRDefault="00097645" w:rsidP="003E713C">
      <w:pPr>
        <w:pStyle w:val="Paragraphedeliste"/>
        <w:numPr>
          <w:ilvl w:val="0"/>
          <w:numId w:val="1"/>
        </w:numPr>
        <w:spacing w:after="120" w:line="240" w:lineRule="auto"/>
        <w:ind w:left="1281" w:hanging="357"/>
        <w:contextualSpacing w:val="0"/>
        <w:jc w:val="both"/>
        <w:rPr>
          <w:rFonts w:ascii="Candara Light" w:hAnsi="Candara Light" w:cstheme="minorHAnsi"/>
        </w:rPr>
      </w:pPr>
      <w:r w:rsidRPr="003E713C">
        <w:rPr>
          <w:rFonts w:ascii="Candara Light" w:hAnsi="Candara Light" w:cstheme="minorHAnsi"/>
          <w:b/>
          <w:bCs/>
          <w:u w:val="single"/>
        </w:rPr>
        <w:t>Savoir être</w:t>
      </w:r>
      <w:r w:rsidRPr="003E713C">
        <w:rPr>
          <w:rFonts w:ascii="Candara Light" w:hAnsi="Candara Light" w:cstheme="minorHAnsi"/>
        </w:rPr>
        <w:t xml:space="preserve"> : </w:t>
      </w:r>
    </w:p>
    <w:p w14:paraId="2A2C7A94" w14:textId="1CB12D5F"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civilité (Capacité à traiter les bénéficiaires et les membres de l’administration avec considération et empathie)</w:t>
      </w:r>
    </w:p>
    <w:p w14:paraId="0767484D" w14:textId="3D6D18F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déontologie (Capacité à faire preuve de droiture, de réserve, de respect des réglementations et de loyauté dans l’exercice de sa fonction)</w:t>
      </w:r>
    </w:p>
    <w:p w14:paraId="204D5EDB" w14:textId="7021179C"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 xml:space="preserve">L’initiative, l’autonomie </w:t>
      </w:r>
      <w:proofErr w:type="gramStart"/>
      <w:r w:rsidRPr="002A4777">
        <w:rPr>
          <w:rFonts w:ascii="Candara Light" w:hAnsi="Candara Light" w:cstheme="minorHAnsi"/>
        </w:rPr>
        <w:t>et  la</w:t>
      </w:r>
      <w:proofErr w:type="gramEnd"/>
      <w:r w:rsidRPr="002A4777">
        <w:rPr>
          <w:rFonts w:ascii="Candara Light" w:hAnsi="Candara Light" w:cstheme="minorHAnsi"/>
        </w:rPr>
        <w:t xml:space="preserve"> réactivité, (Capacité à agir de manière autonome dans les limites de ses prérogatives, à l’amélioration de l’accomplissement de sa fonction, à faire face à une situation imprévue)</w:t>
      </w:r>
    </w:p>
    <w:p w14:paraId="533CC9D4" w14:textId="1909E6EC"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Compétences conceptuelles (Capacité à maîtriser les connaissances théoriques et pratiques nécessaires à l’exercice de ses fonctions)</w:t>
      </w:r>
    </w:p>
    <w:p w14:paraId="5E17B4C9" w14:textId="7F5EB425"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L’efficacité, la rigueur et l’organisation (Capacité à exécuter l’ensemble des tâches dans les délais imposés avec rigueur et organisation)</w:t>
      </w:r>
    </w:p>
    <w:p w14:paraId="4E7F7D01" w14:textId="0812020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L'investissement professionnel et la fiabilité (Capacité à s’investir dans sa fonction, à maintenir son niveau de performance, à mettre à niveau ses compétences)</w:t>
      </w:r>
    </w:p>
    <w:p w14:paraId="0BEB5E1E" w14:textId="78E133E7" w:rsidR="003E713C" w:rsidRPr="002A477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communication (Capacité à communiquer avec ses collègues et sa hiérarchie)</w:t>
      </w:r>
    </w:p>
    <w:p w14:paraId="2B675442" w14:textId="3371B5D8" w:rsidR="00135C57" w:rsidRDefault="003E713C" w:rsidP="002A4777">
      <w:pPr>
        <w:pStyle w:val="Paragraphedeliste"/>
        <w:numPr>
          <w:ilvl w:val="0"/>
          <w:numId w:val="5"/>
        </w:numPr>
        <w:spacing w:before="100" w:beforeAutospacing="1" w:after="100" w:afterAutospacing="1"/>
        <w:rPr>
          <w:rFonts w:ascii="Candara Light" w:hAnsi="Candara Light" w:cstheme="minorHAnsi"/>
        </w:rPr>
      </w:pPr>
      <w:r w:rsidRPr="002A4777">
        <w:rPr>
          <w:rFonts w:ascii="Candara Light" w:hAnsi="Candara Light" w:cstheme="minorHAnsi"/>
        </w:rPr>
        <w:t>La collaboration et l’esprit d’équipe (Capacité à collaborer avec ses collègues et de contribuer au maintien d’un environnement agréable)</w:t>
      </w:r>
    </w:p>
    <w:p w14:paraId="7D1E7E76" w14:textId="77777777" w:rsidR="00280081" w:rsidRDefault="00280081" w:rsidP="00280081">
      <w:pPr>
        <w:spacing w:before="100" w:beforeAutospacing="1" w:after="100" w:afterAutospacing="1"/>
        <w:rPr>
          <w:rFonts w:ascii="Candara Light" w:eastAsiaTheme="minorHAnsi" w:hAnsi="Candara Light" w:cstheme="minorHAnsi"/>
        </w:rPr>
      </w:pPr>
    </w:p>
    <w:p w14:paraId="088A32EC" w14:textId="77777777" w:rsidR="00280081" w:rsidRPr="00280081" w:rsidRDefault="00280081" w:rsidP="00280081">
      <w:pPr>
        <w:spacing w:before="100" w:beforeAutospacing="1" w:after="100" w:afterAutospacing="1"/>
        <w:rPr>
          <w:rFonts w:ascii="Candara Light" w:eastAsiaTheme="minorHAnsi" w:hAnsi="Candara Light" w:cstheme="minorHAnsi"/>
        </w:rPr>
      </w:pPr>
    </w:p>
    <w:p w14:paraId="3033027D" w14:textId="0C8258B2" w:rsidR="005F6134" w:rsidRPr="00706AF2" w:rsidRDefault="005F6134"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lastRenderedPageBreak/>
        <w:t>Les particularités liées à la fonction</w:t>
      </w:r>
    </w:p>
    <w:p w14:paraId="3A72CB5C" w14:textId="77777777" w:rsidR="00BE3271" w:rsidRPr="00BE3271" w:rsidRDefault="00BE3271" w:rsidP="00BE3271">
      <w:pPr>
        <w:pStyle w:val="Paragraphedeliste"/>
        <w:framePr w:hSpace="141" w:wrap="around" w:vAnchor="text" w:hAnchor="margin" w:y="40"/>
        <w:spacing w:after="120" w:line="240" w:lineRule="auto"/>
        <w:ind w:left="1287"/>
        <w:contextualSpacing w:val="0"/>
        <w:jc w:val="both"/>
        <w:rPr>
          <w:rFonts w:ascii="Candara Light" w:hAnsi="Candara Light" w:cstheme="minorHAnsi"/>
        </w:rPr>
      </w:pPr>
    </w:p>
    <w:p w14:paraId="7B475C0A" w14:textId="02816E58" w:rsidR="0096417E" w:rsidRPr="00135C57" w:rsidRDefault="006A26C7" w:rsidP="007D1B1F">
      <w:pPr>
        <w:pStyle w:val="Paragraphedeliste"/>
        <w:framePr w:hSpace="141" w:wrap="around" w:vAnchor="text" w:hAnchor="margin" w:y="40"/>
        <w:numPr>
          <w:ilvl w:val="0"/>
          <w:numId w:val="2"/>
        </w:numPr>
        <w:spacing w:after="120" w:line="240" w:lineRule="auto"/>
        <w:contextualSpacing w:val="0"/>
        <w:jc w:val="both"/>
        <w:rPr>
          <w:rFonts w:ascii="Candara Light" w:hAnsi="Candara Light" w:cstheme="minorHAnsi"/>
        </w:rPr>
      </w:pPr>
      <w:r w:rsidRPr="004C0082">
        <w:rPr>
          <w:rFonts w:ascii="Candara Light" w:hAnsi="Candara Light" w:cstheme="minorHAnsi"/>
          <w:b/>
          <w:bCs/>
        </w:rPr>
        <w:t>Être capable de</w:t>
      </w:r>
      <w:r w:rsidRPr="00135C57">
        <w:rPr>
          <w:rFonts w:ascii="Candara Light" w:hAnsi="Candara Light" w:cstheme="minorHAnsi"/>
        </w:rPr>
        <w:t xml:space="preserve"> s’adapter face à des situations inédites</w:t>
      </w:r>
      <w:r w:rsidR="0096417E" w:rsidRPr="00135C57">
        <w:rPr>
          <w:rFonts w:ascii="Candara Light" w:hAnsi="Candara Light" w:cstheme="minorHAnsi"/>
        </w:rPr>
        <w:t xml:space="preserve"> ;</w:t>
      </w:r>
    </w:p>
    <w:p w14:paraId="00881D0E" w14:textId="75366681" w:rsidR="0096417E" w:rsidRPr="00135C57" w:rsidRDefault="006A26C7" w:rsidP="007D1B1F">
      <w:pPr>
        <w:pStyle w:val="Paragraphedeliste"/>
        <w:framePr w:hSpace="141" w:wrap="around" w:vAnchor="text" w:hAnchor="margin" w:y="40"/>
        <w:numPr>
          <w:ilvl w:val="0"/>
          <w:numId w:val="2"/>
        </w:numPr>
        <w:spacing w:after="120" w:line="240" w:lineRule="auto"/>
        <w:contextualSpacing w:val="0"/>
        <w:jc w:val="both"/>
        <w:rPr>
          <w:rFonts w:ascii="Candara Light" w:hAnsi="Candara Light" w:cstheme="minorHAnsi"/>
        </w:rPr>
      </w:pPr>
      <w:r w:rsidRPr="004C0082">
        <w:rPr>
          <w:rFonts w:ascii="Candara Light" w:hAnsi="Candara Light" w:cstheme="minorHAnsi"/>
          <w:b/>
          <w:bCs/>
        </w:rPr>
        <w:t>Être capable de</w:t>
      </w:r>
      <w:r w:rsidRPr="00135C57">
        <w:rPr>
          <w:rFonts w:ascii="Candara Light" w:hAnsi="Candara Light" w:cstheme="minorHAnsi"/>
        </w:rPr>
        <w:t xml:space="preserve"> travailler en réseau (interne/externe) avec tous les acteurs qui contribuent directement ou indirectement à la </w:t>
      </w:r>
      <w:r w:rsidR="004975EF" w:rsidRPr="00135C57">
        <w:rPr>
          <w:rFonts w:ascii="Candara Light" w:hAnsi="Candara Light" w:cstheme="minorHAnsi"/>
        </w:rPr>
        <w:t>paie et à la gestion de la carrière des agents.</w:t>
      </w:r>
    </w:p>
    <w:p w14:paraId="74AAD652" w14:textId="77777777" w:rsidR="00135C57" w:rsidRPr="00135C57" w:rsidRDefault="00135C57" w:rsidP="00135C57">
      <w:pPr>
        <w:framePr w:hSpace="141" w:wrap="around" w:vAnchor="text" w:hAnchor="margin" w:y="40"/>
        <w:autoSpaceDE w:val="0"/>
        <w:autoSpaceDN w:val="0"/>
        <w:adjustRightInd w:val="0"/>
        <w:spacing w:after="120" w:line="259" w:lineRule="auto"/>
        <w:ind w:left="1068"/>
        <w:jc w:val="both"/>
        <w:rPr>
          <w:rFonts w:ascii="Candara Light" w:eastAsiaTheme="minorHAnsi" w:hAnsi="Candara Light" w:cstheme="minorHAnsi"/>
          <w:bCs/>
          <w:sz w:val="22"/>
          <w:szCs w:val="22"/>
          <w:lang w:val="fr-BE" w:eastAsia="en-US"/>
        </w:rPr>
      </w:pPr>
    </w:p>
    <w:p w14:paraId="2E45CB65" w14:textId="2815183E" w:rsidR="002839BD" w:rsidRPr="00706AF2" w:rsidRDefault="00BC18C0"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Le contrat que nous vous proposons</w:t>
      </w:r>
    </w:p>
    <w:p w14:paraId="6FAE8A38" w14:textId="7F2698E4"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Contrat</w:t>
      </w:r>
      <w:r w:rsidR="00B21D1E" w:rsidRPr="00135C57">
        <w:rPr>
          <w:rFonts w:ascii="Candara Light" w:hAnsi="Candara Light" w:cstheme="minorHAnsi"/>
        </w:rPr>
        <w:t xml:space="preserve"> </w:t>
      </w:r>
      <w:r w:rsidR="00280081">
        <w:rPr>
          <w:rFonts w:ascii="Candara Light" w:hAnsi="Candara Light" w:cstheme="minorHAnsi"/>
        </w:rPr>
        <w:t>CPAS</w:t>
      </w:r>
      <w:r w:rsidR="00574AD8" w:rsidRPr="00135C57">
        <w:rPr>
          <w:rFonts w:ascii="Candara Light" w:hAnsi="Candara Light" w:cstheme="minorHAnsi"/>
        </w:rPr>
        <w:t xml:space="preserve"> à durée </w:t>
      </w:r>
      <w:r w:rsidR="002B63BB" w:rsidRPr="00135C57">
        <w:rPr>
          <w:rFonts w:ascii="Candara Light" w:hAnsi="Candara Light" w:cstheme="minorHAnsi"/>
        </w:rPr>
        <w:t>indéterminée</w:t>
      </w:r>
      <w:r w:rsidR="00574AD8" w:rsidRPr="00135C57">
        <w:rPr>
          <w:rFonts w:ascii="Candara Light" w:hAnsi="Candara Light" w:cstheme="minorHAnsi"/>
        </w:rPr>
        <w:t>,</w:t>
      </w:r>
      <w:r w:rsidR="00B21D1E" w:rsidRPr="00135C57">
        <w:rPr>
          <w:rFonts w:ascii="Candara Light" w:hAnsi="Candara Light" w:cstheme="minorHAnsi"/>
        </w:rPr>
        <w:t xml:space="preserve"> </w:t>
      </w:r>
      <w:r w:rsidR="006178D3" w:rsidRPr="00135C57">
        <w:rPr>
          <w:rFonts w:ascii="Candara Light" w:hAnsi="Candara Light" w:cstheme="minorHAnsi"/>
        </w:rPr>
        <w:t xml:space="preserve">à </w:t>
      </w:r>
      <w:r w:rsidR="006942CF" w:rsidRPr="00135C57">
        <w:rPr>
          <w:rFonts w:ascii="Candara Light" w:hAnsi="Candara Light" w:cstheme="minorHAnsi"/>
        </w:rPr>
        <w:t>t</w:t>
      </w:r>
      <w:r w:rsidR="00574AD8" w:rsidRPr="00135C57">
        <w:rPr>
          <w:rFonts w:ascii="Candara Light" w:hAnsi="Candara Light" w:cstheme="minorHAnsi"/>
        </w:rPr>
        <w:t>emps</w:t>
      </w:r>
      <w:r w:rsidR="004975EF" w:rsidRPr="00135C57">
        <w:rPr>
          <w:rFonts w:ascii="Candara Light" w:hAnsi="Candara Light" w:cstheme="minorHAnsi"/>
        </w:rPr>
        <w:t xml:space="preserve"> plein</w:t>
      </w:r>
      <w:r w:rsidR="006178D3" w:rsidRPr="00135C57">
        <w:rPr>
          <w:rFonts w:ascii="Candara Light" w:hAnsi="Candara Light" w:cstheme="minorHAnsi"/>
        </w:rPr>
        <w:t xml:space="preserve">, </w:t>
      </w:r>
      <w:r w:rsidRPr="00135C57">
        <w:rPr>
          <w:rFonts w:ascii="Candara Light" w:hAnsi="Candara Light" w:cstheme="minorHAnsi"/>
        </w:rPr>
        <w:t xml:space="preserve">soit </w:t>
      </w:r>
      <w:r w:rsidR="004975EF" w:rsidRPr="00135C57">
        <w:rPr>
          <w:rFonts w:ascii="Candara Light" w:hAnsi="Candara Light" w:cstheme="minorHAnsi"/>
        </w:rPr>
        <w:t>36</w:t>
      </w:r>
      <w:r w:rsidRPr="00135C57">
        <w:rPr>
          <w:rFonts w:ascii="Candara Light" w:hAnsi="Candara Light" w:cstheme="minorHAnsi"/>
        </w:rPr>
        <w:t>h00/semaine ;</w:t>
      </w:r>
    </w:p>
    <w:p w14:paraId="0478DE9A" w14:textId="36F33A2D"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Entrée en fonction </w:t>
      </w:r>
      <w:r w:rsidR="002D62D9" w:rsidRPr="00135C57">
        <w:rPr>
          <w:rFonts w:ascii="Candara Light" w:hAnsi="Candara Light" w:cstheme="minorHAnsi"/>
        </w:rPr>
        <w:t>souhaitée</w:t>
      </w:r>
      <w:r w:rsidR="00B21D1E" w:rsidRPr="00135C57">
        <w:rPr>
          <w:rFonts w:ascii="Candara Light" w:hAnsi="Candara Light" w:cstheme="minorHAnsi"/>
        </w:rPr>
        <w:t xml:space="preserve"> </w:t>
      </w:r>
      <w:r w:rsidR="00AA76D0">
        <w:rPr>
          <w:rFonts w:ascii="Candara Light" w:hAnsi="Candara Light" w:cstheme="minorHAnsi"/>
        </w:rPr>
        <w:t xml:space="preserve">dans le courant du mois </w:t>
      </w:r>
      <w:r w:rsidR="00BE3271">
        <w:rPr>
          <w:rFonts w:ascii="Candara Light" w:hAnsi="Candara Light" w:cstheme="minorHAnsi"/>
        </w:rPr>
        <w:t>de décembre</w:t>
      </w:r>
      <w:r w:rsidR="00AA76D0">
        <w:rPr>
          <w:rFonts w:ascii="Candara Light" w:hAnsi="Candara Light" w:cstheme="minorHAnsi"/>
        </w:rPr>
        <w:t xml:space="preserve"> </w:t>
      </w:r>
      <w:r w:rsidR="00B777BF" w:rsidRPr="00135C57">
        <w:rPr>
          <w:rFonts w:ascii="Candara Light" w:hAnsi="Candara Light" w:cstheme="minorHAnsi"/>
        </w:rPr>
        <w:t>;</w:t>
      </w:r>
    </w:p>
    <w:p w14:paraId="2044D5AA" w14:textId="46B5B884" w:rsidR="00C06EAA" w:rsidRPr="00135C57" w:rsidRDefault="002620B7"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rémunération annuelle brute correspondant aux barèmes applicables dans la fonction publique locale en région wallonne</w:t>
      </w:r>
      <w:r w:rsidR="00A35294" w:rsidRPr="00135C57">
        <w:rPr>
          <w:rFonts w:ascii="Candara Light" w:hAnsi="Candara Light" w:cstheme="minorHAnsi"/>
        </w:rPr>
        <w:t xml:space="preserve"> </w:t>
      </w:r>
      <w:r w:rsidRPr="00135C57">
        <w:rPr>
          <w:rFonts w:ascii="Candara Light" w:hAnsi="Candara Light" w:cstheme="minorHAnsi"/>
        </w:rPr>
        <w:t xml:space="preserve">: </w:t>
      </w:r>
      <w:r w:rsidR="00913A85" w:rsidRPr="00135C57">
        <w:rPr>
          <w:rFonts w:ascii="Candara Light" w:hAnsi="Candara Light" w:cstheme="minorHAnsi"/>
        </w:rPr>
        <w:t xml:space="preserve">échelle </w:t>
      </w:r>
      <w:r w:rsidR="00BE3271">
        <w:rPr>
          <w:rFonts w:ascii="Candara Light" w:hAnsi="Candara Light" w:cstheme="minorHAnsi"/>
        </w:rPr>
        <w:t>D6</w:t>
      </w:r>
      <w:r w:rsidR="00B21D1E" w:rsidRPr="00135C57">
        <w:rPr>
          <w:rFonts w:ascii="Candara Light" w:hAnsi="Candara Light" w:cstheme="minorHAnsi"/>
        </w:rPr>
        <w:t>.</w:t>
      </w:r>
      <w:r w:rsidR="00D8574E" w:rsidRPr="00135C57">
        <w:rPr>
          <w:rFonts w:ascii="Candara Light" w:hAnsi="Candara Light" w:cstheme="minorHAnsi"/>
        </w:rPr>
        <w:t xml:space="preserve"> Une simulation plus précise de votre salaire pourra être effectuée à la demande auprès du service des Ressources Humaines.</w:t>
      </w:r>
    </w:p>
    <w:p w14:paraId="222640C3" w14:textId="77777777" w:rsidR="008F7886" w:rsidRPr="00C06EAA" w:rsidRDefault="008F7886" w:rsidP="008E4A72"/>
    <w:p w14:paraId="06BF8E0B" w14:textId="617AB5D1" w:rsidR="00B21D1E" w:rsidRPr="00706AF2" w:rsidRDefault="001000ED"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Avantages</w:t>
      </w:r>
    </w:p>
    <w:p w14:paraId="082D62AA" w14:textId="7BAB069E"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 xml:space="preserve">Valorisation intégrale des années d’ancienneté reprises dans le secteur public.  </w:t>
      </w:r>
      <w:r w:rsidR="00AA6995" w:rsidRPr="00135C57">
        <w:rPr>
          <w:rFonts w:ascii="Candara Light" w:hAnsi="Candara Light" w:cstheme="minorHAnsi"/>
        </w:rPr>
        <w:br/>
      </w:r>
      <w:r w:rsidRPr="00135C57">
        <w:rPr>
          <w:rFonts w:ascii="Candara Light" w:hAnsi="Candara Light" w:cstheme="minorHAnsi"/>
        </w:rPr>
        <w:t>Dans le secteur privé, prise en compte de l’ancienneté pour un maximum de 6 années si travail en lien avec la fonction proposée ;</w:t>
      </w:r>
    </w:p>
    <w:p w14:paraId="502ECFA0"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Affiliation au service social collectif ;</w:t>
      </w:r>
    </w:p>
    <w:p w14:paraId="64389ABC"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Assurance hospitalisation à tarif avantageux ;</w:t>
      </w:r>
    </w:p>
    <w:p w14:paraId="6A95167B" w14:textId="77777777" w:rsidR="009448B3"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Intervention pour les parcours à bicyclette du domicile au travail ;</w:t>
      </w:r>
    </w:p>
    <w:p w14:paraId="23D3974E" w14:textId="2E1AC824" w:rsidR="00CE65D0" w:rsidRPr="00135C57" w:rsidRDefault="009448B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Possibilité de suivre des formations</w:t>
      </w:r>
      <w:r w:rsidR="005F6134" w:rsidRPr="00135C57">
        <w:rPr>
          <w:rFonts w:ascii="Candara Light" w:hAnsi="Candara Light" w:cstheme="minorHAnsi"/>
        </w:rPr>
        <w:t>.</w:t>
      </w:r>
    </w:p>
    <w:p w14:paraId="521A50ED" w14:textId="77777777" w:rsidR="00706AF2" w:rsidRPr="00C06EAA" w:rsidRDefault="00706AF2" w:rsidP="00706AF2">
      <w:pPr>
        <w:pStyle w:val="Paragraphedeliste"/>
        <w:autoSpaceDE w:val="0"/>
        <w:autoSpaceDN w:val="0"/>
        <w:adjustRightInd w:val="0"/>
        <w:spacing w:after="120" w:line="240" w:lineRule="auto"/>
        <w:ind w:left="1066"/>
        <w:contextualSpacing w:val="0"/>
        <w:jc w:val="both"/>
        <w:rPr>
          <w:rFonts w:ascii="Candara Light" w:hAnsi="Candara Light" w:cstheme="minorHAnsi"/>
          <w:bCs/>
          <w:sz w:val="24"/>
          <w:szCs w:val="24"/>
        </w:rPr>
      </w:pPr>
    </w:p>
    <w:p w14:paraId="756305ED" w14:textId="1742F227" w:rsidR="00BC18C0" w:rsidRPr="00706AF2" w:rsidRDefault="007368FD" w:rsidP="00706AF2">
      <w:pPr>
        <w:spacing w:after="120"/>
        <w:ind w:firstLine="567"/>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ajorHAnsi"/>
          <w:b/>
          <w:bCs/>
          <w:outline/>
          <w:noProof/>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drawing>
          <wp:anchor distT="0" distB="0" distL="114300" distR="114300" simplePos="0" relativeHeight="251665408" behindDoc="1" locked="0" layoutInCell="1" allowOverlap="1" wp14:anchorId="114846B6" wp14:editId="0B1F00B1">
            <wp:simplePos x="0" y="0"/>
            <wp:positionH relativeFrom="page">
              <wp:posOffset>-3933825</wp:posOffset>
            </wp:positionH>
            <wp:positionV relativeFrom="paragraph">
              <wp:posOffset>-438150</wp:posOffset>
            </wp:positionV>
            <wp:extent cx="3924300" cy="10930255"/>
            <wp:effectExtent l="0" t="0" r="0" b="444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28050" cy="10940700"/>
                    </a:xfrm>
                    <a:prstGeom prst="rect">
                      <a:avLst/>
                    </a:prstGeom>
                  </pic:spPr>
                </pic:pic>
              </a:graphicData>
            </a:graphic>
            <wp14:sizeRelH relativeFrom="page">
              <wp14:pctWidth>0</wp14:pctWidth>
            </wp14:sizeRelH>
            <wp14:sizeRelV relativeFrom="page">
              <wp14:pctHeight>0</wp14:pctHeight>
            </wp14:sizeRelV>
          </wp:anchor>
        </w:drawing>
      </w:r>
      <w:r w:rsidR="00615DB0"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w:t>
      </w:r>
      <w:r w:rsidR="00BC18C0"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Les conditions d’accès</w:t>
      </w:r>
      <w:r w:rsidR="0050354E" w:rsidRPr="00706AF2">
        <w:rPr>
          <w:rFonts w:ascii="Candara Light" w:hAnsi="Candara Light" w:cstheme="maj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à la fonction</w:t>
      </w:r>
    </w:p>
    <w:p w14:paraId="3C11B15D" w14:textId="77777777" w:rsidR="006178D3" w:rsidRPr="00135C57" w:rsidRDefault="008F258E"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Être belge ou citoyen de l’Union Européenne</w:t>
      </w:r>
      <w:r w:rsidR="006178D3" w:rsidRPr="00135C57">
        <w:rPr>
          <w:rFonts w:ascii="Candara Light" w:hAnsi="Candara Light" w:cstheme="minorHAnsi"/>
        </w:rPr>
        <w:t> ;</w:t>
      </w:r>
    </w:p>
    <w:p w14:paraId="3C9BEC99" w14:textId="1A281442" w:rsidR="002F2AFF" w:rsidRPr="00135C57" w:rsidRDefault="006178D3"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J</w:t>
      </w:r>
      <w:r w:rsidR="00102327" w:rsidRPr="00135C57">
        <w:rPr>
          <w:rFonts w:ascii="Candara Light" w:hAnsi="Candara Light" w:cstheme="minorHAnsi"/>
        </w:rPr>
        <w:t>ouir de ses droits civils et politiques ;</w:t>
      </w:r>
    </w:p>
    <w:p w14:paraId="1D2559EB" w14:textId="77777777" w:rsidR="001B444D" w:rsidRPr="00135C57" w:rsidRDefault="004A3555"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Être âgé, au minimum, de 21 ans ;</w:t>
      </w:r>
    </w:p>
    <w:p w14:paraId="0BE8E9B3" w14:textId="4473B207" w:rsidR="002F2AFF" w:rsidRPr="00135C57" w:rsidRDefault="00913A85"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Être</w:t>
      </w:r>
      <w:r w:rsidR="00E17837" w:rsidRPr="00135C57">
        <w:rPr>
          <w:rFonts w:ascii="Candara Light" w:hAnsi="Candara Light" w:cstheme="minorHAnsi"/>
        </w:rPr>
        <w:t> </w:t>
      </w:r>
      <w:r w:rsidR="00971CF2" w:rsidRPr="00135C57">
        <w:rPr>
          <w:rFonts w:ascii="Candara Light" w:hAnsi="Candara Light" w:cstheme="minorHAnsi"/>
        </w:rPr>
        <w:t>t</w:t>
      </w:r>
      <w:r w:rsidR="00E17837" w:rsidRPr="00135C57">
        <w:rPr>
          <w:rFonts w:ascii="Candara Light" w:hAnsi="Candara Light" w:cstheme="minorHAnsi"/>
        </w:rPr>
        <w:t>itulaire</w:t>
      </w:r>
      <w:r w:rsidR="004975EF" w:rsidRPr="00135C57">
        <w:rPr>
          <w:rFonts w:ascii="Candara Light" w:hAnsi="Candara Light" w:cstheme="minorHAnsi"/>
        </w:rPr>
        <w:t xml:space="preserve"> d</w:t>
      </w:r>
      <w:r w:rsidR="00574AD8" w:rsidRPr="00135C57">
        <w:rPr>
          <w:rFonts w:ascii="Candara Light" w:hAnsi="Candara Light" w:cstheme="minorHAnsi"/>
        </w:rPr>
        <w:t>’un bachelier</w:t>
      </w:r>
      <w:r w:rsidR="004975EF" w:rsidRPr="00135C57">
        <w:rPr>
          <w:rFonts w:ascii="Candara Light" w:hAnsi="Candara Light" w:cstheme="minorHAnsi"/>
        </w:rPr>
        <w:t xml:space="preserve"> en comptabilité, ressources humaines, </w:t>
      </w:r>
      <w:r w:rsidR="00BE3271">
        <w:rPr>
          <w:rFonts w:ascii="Candara Light" w:hAnsi="Candara Light" w:cstheme="minorHAnsi"/>
        </w:rPr>
        <w:t xml:space="preserve">administratif ou autre </w:t>
      </w:r>
      <w:r w:rsidR="004975EF" w:rsidRPr="00135C57">
        <w:rPr>
          <w:rFonts w:ascii="Candara Light" w:hAnsi="Candara Light" w:cstheme="minorHAnsi"/>
        </w:rPr>
        <w:t>utile à la fonction</w:t>
      </w:r>
      <w:r w:rsidR="001B444D" w:rsidRPr="00135C57">
        <w:rPr>
          <w:rFonts w:ascii="Candara Light" w:hAnsi="Candara Light" w:cstheme="minorHAnsi"/>
        </w:rPr>
        <w:t> ;</w:t>
      </w:r>
    </w:p>
    <w:p w14:paraId="44FE3A3F" w14:textId="43C9BCCC" w:rsidR="004A3555" w:rsidRPr="00135C57" w:rsidRDefault="00F160E9"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Ê</w:t>
      </w:r>
      <w:r w:rsidR="00C744B9" w:rsidRPr="00135C57">
        <w:rPr>
          <w:rFonts w:ascii="Candara Light" w:hAnsi="Candara Light" w:cstheme="minorHAnsi"/>
        </w:rPr>
        <w:t xml:space="preserve">tre </w:t>
      </w:r>
      <w:r w:rsidR="00BA1A7F" w:rsidRPr="00135C57">
        <w:rPr>
          <w:rFonts w:ascii="Candara Light" w:hAnsi="Candara Light" w:cstheme="minorHAnsi"/>
        </w:rPr>
        <w:t>dans les conditions</w:t>
      </w:r>
      <w:r w:rsidR="00C744B9" w:rsidRPr="00135C57">
        <w:rPr>
          <w:rFonts w:ascii="Candara Light" w:hAnsi="Candara Light" w:cstheme="minorHAnsi"/>
        </w:rPr>
        <w:t xml:space="preserve"> d’un</w:t>
      </w:r>
      <w:r w:rsidR="00BA1A7F" w:rsidRPr="00135C57">
        <w:rPr>
          <w:rFonts w:ascii="Candara Light" w:hAnsi="Candara Light" w:cstheme="minorHAnsi"/>
        </w:rPr>
        <w:t xml:space="preserve"> passeport APE</w:t>
      </w:r>
      <w:r w:rsidR="0047024F" w:rsidRPr="00135C57">
        <w:rPr>
          <w:rFonts w:ascii="Candara Light" w:hAnsi="Candara Light" w:cstheme="minorHAnsi"/>
        </w:rPr>
        <w:t xml:space="preserve"> au moment de l’entrée en fonction</w:t>
      </w:r>
      <w:r w:rsidR="001B444D" w:rsidRPr="00135C57">
        <w:rPr>
          <w:rFonts w:ascii="Candara Light" w:hAnsi="Candara Light" w:cstheme="minorHAnsi"/>
        </w:rPr>
        <w:t> ;</w:t>
      </w:r>
    </w:p>
    <w:p w14:paraId="6701C71A" w14:textId="5FBEF46D" w:rsidR="00135C57" w:rsidRPr="003134F2" w:rsidRDefault="004975EF" w:rsidP="007D1B1F">
      <w:pPr>
        <w:pStyle w:val="Paragraphedeliste"/>
        <w:numPr>
          <w:ilvl w:val="0"/>
          <w:numId w:val="2"/>
        </w:numPr>
        <w:spacing w:after="120" w:line="240" w:lineRule="auto"/>
        <w:contextualSpacing w:val="0"/>
        <w:jc w:val="both"/>
        <w:rPr>
          <w:rFonts w:ascii="Candara Light" w:hAnsi="Candara Light" w:cstheme="minorHAnsi"/>
        </w:rPr>
      </w:pPr>
      <w:r w:rsidRPr="003134F2">
        <w:rPr>
          <w:rFonts w:ascii="Candara Light" w:hAnsi="Candara Light" w:cstheme="minorHAnsi"/>
        </w:rPr>
        <w:t>Une première expérience dans une fonction similaire constitue un atout</w:t>
      </w:r>
      <w:r w:rsidR="00AA76D0" w:rsidRPr="003134F2">
        <w:rPr>
          <w:rFonts w:ascii="Candara Light" w:hAnsi="Candara Light" w:cstheme="minorHAnsi"/>
        </w:rPr>
        <w:t>.</w:t>
      </w:r>
    </w:p>
    <w:p w14:paraId="5B12693E" w14:textId="7D00E254" w:rsidR="0058399D" w:rsidRDefault="00480C5E" w:rsidP="00C12781">
      <w:pPr>
        <w:autoSpaceDE w:val="0"/>
        <w:autoSpaceDN w:val="0"/>
        <w:adjustRightInd w:val="0"/>
        <w:spacing w:after="120"/>
        <w:ind w:firstLine="567"/>
        <w:jc w:val="both"/>
        <w:rPr>
          <w:rFonts w:ascii="Candara Light" w:hAnsi="Candara Light" w:cstheme="minorHAnsi"/>
          <w:bCs/>
          <w:sz w:val="22"/>
          <w:szCs w:val="22"/>
        </w:rPr>
      </w:pPr>
      <w:r w:rsidRPr="004A3555">
        <w:rPr>
          <w:rFonts w:ascii="Candara Light" w:hAnsi="Candara Light" w:cstheme="minorHAnsi"/>
          <w:bCs/>
          <w:sz w:val="22"/>
          <w:szCs w:val="22"/>
        </w:rPr>
        <w:t>Une première sélection pourra être effectuée sur base des documents de candidature</w:t>
      </w:r>
      <w:r w:rsidR="003D1502" w:rsidRPr="004A3555">
        <w:rPr>
          <w:rFonts w:ascii="Candara Light" w:hAnsi="Candara Light" w:cstheme="minorHAnsi"/>
          <w:bCs/>
          <w:sz w:val="22"/>
          <w:szCs w:val="22"/>
        </w:rPr>
        <w:t>.</w:t>
      </w:r>
    </w:p>
    <w:p w14:paraId="721BC213" w14:textId="77777777" w:rsidR="00C12781" w:rsidRPr="00C12781" w:rsidRDefault="00C12781" w:rsidP="003E713C">
      <w:pPr>
        <w:autoSpaceDE w:val="0"/>
        <w:autoSpaceDN w:val="0"/>
        <w:adjustRightInd w:val="0"/>
        <w:spacing w:after="120"/>
        <w:jc w:val="both"/>
        <w:rPr>
          <w:rFonts w:ascii="Candara Light" w:hAnsi="Candara Light" w:cstheme="minorHAnsi"/>
          <w:bCs/>
          <w:sz w:val="22"/>
          <w:szCs w:val="22"/>
        </w:rPr>
      </w:pPr>
    </w:p>
    <w:p w14:paraId="2760685D" w14:textId="5A5EA13A" w:rsidR="00CE2587" w:rsidRPr="00706AF2" w:rsidRDefault="003D585C" w:rsidP="00CE2587">
      <w:pPr>
        <w:autoSpaceDE w:val="0"/>
        <w:autoSpaceDN w:val="0"/>
        <w:adjustRightInd w:val="0"/>
        <w:spacing w:after="120"/>
        <w:ind w:left="567"/>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Procédure de sélection</w:t>
      </w:r>
    </w:p>
    <w:p w14:paraId="65C57C3E" w14:textId="77777777" w:rsidR="002B63BB" w:rsidRPr="004C0082" w:rsidRDefault="002B63BB" w:rsidP="002B63BB">
      <w:pPr>
        <w:autoSpaceDE w:val="0"/>
        <w:autoSpaceDN w:val="0"/>
        <w:adjustRightInd w:val="0"/>
        <w:ind w:left="567"/>
        <w:rPr>
          <w:rFonts w:ascii="Candara Light" w:hAnsi="Candara Light" w:cs="Calibri"/>
          <w:sz w:val="22"/>
          <w:szCs w:val="22"/>
          <w:lang w:val="fr-BE" w:eastAsia="fr-BE"/>
        </w:rPr>
      </w:pPr>
      <w:r w:rsidRPr="004C0082">
        <w:rPr>
          <w:rFonts w:ascii="Candara Light" w:hAnsi="Candara Light" w:cs="Calibri"/>
          <w:sz w:val="22"/>
          <w:szCs w:val="22"/>
          <w:lang w:val="fr-BE" w:eastAsia="fr-BE"/>
        </w:rPr>
        <w:t>Les candidats seront soumis à des épreuves de sélection :</w:t>
      </w:r>
    </w:p>
    <w:p w14:paraId="643C48B6" w14:textId="77777777" w:rsidR="002B63BB" w:rsidRPr="00E17837" w:rsidRDefault="002B63BB" w:rsidP="002B63BB">
      <w:pPr>
        <w:autoSpaceDE w:val="0"/>
        <w:autoSpaceDN w:val="0"/>
        <w:adjustRightInd w:val="0"/>
        <w:ind w:left="426"/>
        <w:rPr>
          <w:rFonts w:ascii="Candara Light" w:hAnsi="Candara Light" w:cs="Calibri"/>
          <w:lang w:val="fr-BE" w:eastAsia="fr-BE"/>
        </w:rPr>
      </w:pPr>
    </w:p>
    <w:p w14:paraId="1B5F2974" w14:textId="554EC54C" w:rsidR="001B444D" w:rsidRPr="00135C57" w:rsidRDefault="001B444D"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 xml:space="preserve">Une épreuve écrite (qui se déroulera le </w:t>
      </w:r>
      <w:r w:rsidR="00615502">
        <w:rPr>
          <w:rFonts w:ascii="Candara Light" w:hAnsi="Candara Light" w:cstheme="minorHAnsi"/>
        </w:rPr>
        <w:t>mardi 4 novembre</w:t>
      </w:r>
      <w:r w:rsidR="00AA76D0">
        <w:rPr>
          <w:rFonts w:ascii="Candara Light" w:hAnsi="Candara Light" w:cstheme="minorHAnsi"/>
        </w:rPr>
        <w:t xml:space="preserve"> en après-midi</w:t>
      </w:r>
      <w:r w:rsidRPr="00135C57">
        <w:rPr>
          <w:rFonts w:ascii="Candara Light" w:hAnsi="Candara Light" w:cstheme="minorHAnsi"/>
        </w:rPr>
        <w:t>) : épreuve permettant d’apprécier les connaissances liées à la fonction ainsi que la capacité d’analyse et de réflexion (50 points) ;</w:t>
      </w:r>
    </w:p>
    <w:p w14:paraId="0944604B" w14:textId="6371FBD9" w:rsidR="002B63BB" w:rsidRPr="00135C57" w:rsidRDefault="002B63B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épreuve orale (</w:t>
      </w:r>
      <w:r w:rsidR="00AA76D0">
        <w:rPr>
          <w:rFonts w:ascii="Candara Light" w:hAnsi="Candara Light" w:cstheme="minorHAnsi"/>
        </w:rPr>
        <w:t xml:space="preserve">qui se déroulera </w:t>
      </w:r>
      <w:r w:rsidR="00615502">
        <w:rPr>
          <w:rFonts w:ascii="Candara Light" w:hAnsi="Candara Light" w:cstheme="minorHAnsi"/>
        </w:rPr>
        <w:t>le mercredi 19 novembre 2025 en matinée</w:t>
      </w:r>
      <w:r w:rsidR="00AA76D0">
        <w:rPr>
          <w:rFonts w:ascii="Candara Light" w:hAnsi="Candara Light" w:cstheme="minorHAnsi"/>
        </w:rPr>
        <w:t>, et dont les modalités précises vous seront communiquées ultérieurement</w:t>
      </w:r>
      <w:r w:rsidRPr="00135C57">
        <w:rPr>
          <w:rFonts w:ascii="Candara Light" w:hAnsi="Candara Light" w:cstheme="minorHAnsi"/>
        </w:rPr>
        <w:t>) : entretien permettant de juger de la maturité des candidats et d’apprécier leurs aptitudes (50 points)</w:t>
      </w:r>
      <w:r w:rsidR="001B444D" w:rsidRPr="00135C57">
        <w:rPr>
          <w:rFonts w:ascii="Candara Light" w:hAnsi="Candara Light" w:cstheme="minorHAnsi"/>
        </w:rPr>
        <w:t>.</w:t>
      </w:r>
    </w:p>
    <w:p w14:paraId="1F2ECB7B" w14:textId="77777777" w:rsidR="002B63BB" w:rsidRPr="00135C57" w:rsidRDefault="002B63BB" w:rsidP="002B63BB">
      <w:pPr>
        <w:autoSpaceDE w:val="0"/>
        <w:autoSpaceDN w:val="0"/>
        <w:adjustRightInd w:val="0"/>
        <w:ind w:left="567"/>
        <w:jc w:val="both"/>
        <w:rPr>
          <w:rFonts w:ascii="Candara Light" w:eastAsiaTheme="minorHAnsi" w:hAnsi="Candara Light" w:cstheme="minorHAnsi"/>
          <w:sz w:val="22"/>
          <w:szCs w:val="22"/>
          <w:lang w:val="fr-BE" w:eastAsia="en-US"/>
        </w:rPr>
      </w:pPr>
      <w:r w:rsidRPr="00135C57">
        <w:rPr>
          <w:rFonts w:ascii="Candara Light" w:eastAsiaTheme="minorHAnsi" w:hAnsi="Candara Light" w:cstheme="minorHAnsi"/>
          <w:sz w:val="22"/>
          <w:szCs w:val="22"/>
          <w:lang w:val="fr-BE" w:eastAsia="en-US"/>
        </w:rPr>
        <w:lastRenderedPageBreak/>
        <w:t>Chaque épreuve étant éliminatoire, un minimum de 60% est nécessaire pour accéder à l’épreuve suivante. Pour être sélectionné, le candidat devra obtenir 60% sur le total final des épreuves.</w:t>
      </w:r>
    </w:p>
    <w:p w14:paraId="62E44331" w14:textId="77777777" w:rsidR="004A3555" w:rsidRPr="002B63BB" w:rsidRDefault="004A3555" w:rsidP="002B63BB">
      <w:pPr>
        <w:autoSpaceDE w:val="0"/>
        <w:autoSpaceDN w:val="0"/>
        <w:adjustRightInd w:val="0"/>
        <w:rPr>
          <w:rFonts w:ascii="Candara Light" w:hAnsi="Candara Light" w:cs="Calibri"/>
          <w:lang w:eastAsia="fr-BE"/>
        </w:rPr>
      </w:pPr>
    </w:p>
    <w:p w14:paraId="6029F7A4" w14:textId="5FD151DE" w:rsidR="0039418D" w:rsidRPr="00706AF2" w:rsidRDefault="0039418D" w:rsidP="00B21D1E">
      <w:pPr>
        <w:autoSpaceDE w:val="0"/>
        <w:autoSpaceDN w:val="0"/>
        <w:adjustRightInd w:val="0"/>
        <w:spacing w:after="120"/>
        <w:ind w:left="567"/>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706AF2">
        <w:rPr>
          <w:rFonts w:ascii="Candara Light" w:hAnsi="Candara Light" w:cstheme="minorHAnsi"/>
          <w:b/>
          <w:bCs/>
          <w:outline/>
          <w:color w:val="ED7D31"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Dépôt des candidatures </w:t>
      </w:r>
    </w:p>
    <w:p w14:paraId="0D140E18" w14:textId="3873DFA6" w:rsidR="003D585C" w:rsidRPr="004A3555" w:rsidRDefault="003D585C" w:rsidP="00B21D1E">
      <w:pPr>
        <w:ind w:left="567"/>
        <w:jc w:val="both"/>
        <w:rPr>
          <w:rFonts w:ascii="Candara Light" w:hAnsi="Candara Light" w:cstheme="minorHAnsi"/>
          <w:sz w:val="22"/>
          <w:szCs w:val="22"/>
          <w:lang w:val="fr-BE"/>
        </w:rPr>
      </w:pPr>
      <w:r w:rsidRPr="004A3555">
        <w:rPr>
          <w:rFonts w:ascii="Candara Light" w:hAnsi="Candara Light" w:cstheme="minorHAnsi"/>
          <w:sz w:val="22"/>
          <w:szCs w:val="22"/>
          <w:lang w:val="fr-BE"/>
        </w:rPr>
        <w:t xml:space="preserve">Votre dossier de candidature comprendra </w:t>
      </w:r>
      <w:r w:rsidR="0077147B" w:rsidRPr="004A3555">
        <w:rPr>
          <w:rFonts w:ascii="Candara Light" w:hAnsi="Candara Light" w:cstheme="minorHAnsi"/>
          <w:sz w:val="22"/>
          <w:szCs w:val="22"/>
          <w:lang w:val="fr-BE"/>
        </w:rPr>
        <w:t xml:space="preserve">obligatoirement </w:t>
      </w:r>
      <w:r w:rsidRPr="004A3555">
        <w:rPr>
          <w:rFonts w:ascii="Candara Light" w:hAnsi="Candara Light" w:cstheme="minorHAnsi"/>
          <w:sz w:val="22"/>
          <w:szCs w:val="22"/>
          <w:lang w:val="fr-BE"/>
        </w:rPr>
        <w:t>les éléments suivants :</w:t>
      </w:r>
    </w:p>
    <w:p w14:paraId="55A48811" w14:textId="77777777" w:rsidR="00D8574E" w:rsidRPr="004A3555" w:rsidRDefault="00D8574E" w:rsidP="00B21D1E">
      <w:pPr>
        <w:ind w:left="567"/>
        <w:jc w:val="both"/>
        <w:rPr>
          <w:rFonts w:ascii="Candara Light" w:hAnsi="Candara Light" w:cstheme="minorHAnsi"/>
          <w:sz w:val="22"/>
          <w:szCs w:val="22"/>
          <w:lang w:val="fr-BE"/>
        </w:rPr>
      </w:pPr>
    </w:p>
    <w:p w14:paraId="731B87B8" w14:textId="5DFE3887"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l</w:t>
      </w:r>
      <w:r w:rsidR="003D585C" w:rsidRPr="00135C57">
        <w:rPr>
          <w:rFonts w:ascii="Candara Light" w:hAnsi="Candara Light" w:cstheme="minorHAnsi"/>
        </w:rPr>
        <w:t>ettre de motivation</w:t>
      </w:r>
      <w:r w:rsidRPr="00135C57">
        <w:rPr>
          <w:rFonts w:ascii="Candara Light" w:hAnsi="Candara Light" w:cstheme="minorHAnsi"/>
        </w:rPr>
        <w:t> ;</w:t>
      </w:r>
      <w:r w:rsidR="003D585C" w:rsidRPr="00135C57">
        <w:rPr>
          <w:rFonts w:ascii="Candara Light" w:hAnsi="Candara Light" w:cstheme="minorHAnsi"/>
        </w:rPr>
        <w:t xml:space="preserve"> </w:t>
      </w:r>
    </w:p>
    <w:p w14:paraId="02328613" w14:textId="7BBC337B"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 c</w:t>
      </w:r>
      <w:r w:rsidR="003D585C" w:rsidRPr="00135C57">
        <w:rPr>
          <w:rFonts w:ascii="Candara Light" w:hAnsi="Candara Light" w:cstheme="minorHAnsi"/>
        </w:rPr>
        <w:t>urriculum vitae</w:t>
      </w:r>
      <w:r w:rsidRPr="00135C57">
        <w:rPr>
          <w:rFonts w:ascii="Candara Light" w:hAnsi="Candara Light" w:cstheme="minorHAnsi"/>
        </w:rPr>
        <w:t xml:space="preserve"> reprenant toutes vos expériences professionnelles détaillées ;</w:t>
      </w:r>
    </w:p>
    <w:p w14:paraId="674E2D7D" w14:textId="19259858" w:rsidR="003D585C" w:rsidRPr="00135C57"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135C57">
        <w:rPr>
          <w:rFonts w:ascii="Candara Light" w:hAnsi="Candara Light" w:cstheme="minorHAnsi"/>
        </w:rPr>
        <w:t>Une c</w:t>
      </w:r>
      <w:r w:rsidR="003D585C" w:rsidRPr="00135C57">
        <w:rPr>
          <w:rFonts w:ascii="Candara Light" w:hAnsi="Candara Light" w:cstheme="minorHAnsi"/>
        </w:rPr>
        <w:t>opie des titres et diplômes</w:t>
      </w:r>
      <w:r w:rsidRPr="00135C57">
        <w:rPr>
          <w:rFonts w:ascii="Candara Light" w:hAnsi="Candara Light" w:cstheme="minorHAnsi"/>
        </w:rPr>
        <w:t> ;</w:t>
      </w:r>
    </w:p>
    <w:p w14:paraId="76BA4558" w14:textId="54AE6BFA" w:rsidR="00D14F57" w:rsidRPr="00B4395A" w:rsidRDefault="0077147B" w:rsidP="007D1B1F">
      <w:pPr>
        <w:pStyle w:val="Paragraphedeliste"/>
        <w:numPr>
          <w:ilvl w:val="0"/>
          <w:numId w:val="2"/>
        </w:numPr>
        <w:spacing w:after="120" w:line="240" w:lineRule="auto"/>
        <w:contextualSpacing w:val="0"/>
        <w:jc w:val="both"/>
        <w:rPr>
          <w:rFonts w:ascii="Candara Light" w:hAnsi="Candara Light" w:cstheme="minorHAnsi"/>
        </w:rPr>
      </w:pPr>
      <w:r w:rsidRPr="00B4395A">
        <w:rPr>
          <w:rFonts w:ascii="Candara Light" w:hAnsi="Candara Light" w:cstheme="minorHAnsi"/>
        </w:rPr>
        <w:t xml:space="preserve">Un extrait de casier judiciaire daté de moins de </w:t>
      </w:r>
      <w:r w:rsidR="0079440C" w:rsidRPr="00B4395A">
        <w:rPr>
          <w:rFonts w:ascii="Candara Light" w:hAnsi="Candara Light" w:cstheme="minorHAnsi"/>
        </w:rPr>
        <w:t>3</w:t>
      </w:r>
      <w:r w:rsidRPr="00B4395A">
        <w:rPr>
          <w:rFonts w:ascii="Candara Light" w:hAnsi="Candara Light" w:cstheme="minorHAnsi"/>
        </w:rPr>
        <w:t xml:space="preserve"> mois</w:t>
      </w:r>
      <w:r w:rsidR="00B4395A">
        <w:rPr>
          <w:rFonts w:ascii="Candara Light" w:hAnsi="Candara Light" w:cstheme="minorHAnsi"/>
        </w:rPr>
        <w:t>.</w:t>
      </w:r>
    </w:p>
    <w:p w14:paraId="3C439DA0" w14:textId="7A0396BA" w:rsidR="00037C04" w:rsidRPr="004A3555" w:rsidRDefault="00037C04" w:rsidP="00D14F57">
      <w:pPr>
        <w:ind w:firstLine="567"/>
        <w:rPr>
          <w:rFonts w:ascii="Candara Light" w:hAnsi="Candara Light" w:cstheme="minorHAnsi"/>
          <w:b/>
          <w:bCs/>
          <w:i/>
          <w:iCs/>
          <w:sz w:val="22"/>
          <w:szCs w:val="22"/>
          <w:lang w:val="fr-BE"/>
        </w:rPr>
      </w:pPr>
      <w:r w:rsidRPr="004A3555">
        <w:rPr>
          <w:rFonts w:ascii="Candara Light" w:hAnsi="Candara Light" w:cstheme="minorHAnsi"/>
          <w:b/>
          <w:bCs/>
          <w:i/>
          <w:iCs/>
          <w:sz w:val="22"/>
          <w:szCs w:val="22"/>
          <w:lang w:val="fr-BE"/>
        </w:rPr>
        <w:t>Cette offre vous séduit et vous rencontrez les conditions pour vous porter candidat(e) ?</w:t>
      </w:r>
    </w:p>
    <w:p w14:paraId="38660110" w14:textId="77777777" w:rsidR="00037C04" w:rsidRPr="00C06EAA" w:rsidRDefault="00037C04" w:rsidP="008E4A72">
      <w:pPr>
        <w:rPr>
          <w:rFonts w:ascii="Candara Light" w:hAnsi="Candara Light" w:cstheme="minorHAnsi"/>
          <w:lang w:val="fr-BE"/>
        </w:rPr>
      </w:pPr>
    </w:p>
    <w:p w14:paraId="279D4889" w14:textId="486BFC8E" w:rsidR="00063BD5" w:rsidRPr="00135C57" w:rsidRDefault="00CC06DA" w:rsidP="00135C57">
      <w:pPr>
        <w:ind w:left="567"/>
        <w:jc w:val="both"/>
        <w:rPr>
          <w:rFonts w:ascii="Candara Light" w:hAnsi="Candara Light" w:cstheme="minorHAnsi"/>
          <w:sz w:val="22"/>
          <w:szCs w:val="22"/>
          <w:lang w:val="fr-BE"/>
        </w:rPr>
      </w:pPr>
      <w:r w:rsidRPr="004A3555">
        <w:rPr>
          <w:rFonts w:ascii="Candara Light" w:hAnsi="Candara Light" w:cstheme="minorHAnsi"/>
          <w:sz w:val="22"/>
          <w:szCs w:val="22"/>
          <w:lang w:val="fr-BE"/>
        </w:rPr>
        <w:t>Il ne vous reste plus qu’à adresser votre dossier de candidature par courrier recommandé ou par courrier électronique en mentionnant impérativement la référence</w:t>
      </w:r>
      <w:r w:rsidRPr="004A3555">
        <w:rPr>
          <w:rFonts w:asciiTheme="minorHAnsi" w:hAnsiTheme="minorHAnsi" w:cstheme="minorHAnsi"/>
          <w:sz w:val="22"/>
          <w:szCs w:val="22"/>
          <w:lang w:val="fr-BE"/>
        </w:rPr>
        <w:t xml:space="preserve"> </w:t>
      </w:r>
      <w:r w:rsidR="00BA1A7F" w:rsidRPr="004A3555">
        <w:rPr>
          <w:rFonts w:ascii="Candara Light" w:hAnsi="Candara Light" w:cstheme="minorHAnsi"/>
          <w:sz w:val="22"/>
          <w:szCs w:val="22"/>
          <w:lang w:val="fr-BE"/>
        </w:rPr>
        <w:t>« APPEL</w:t>
      </w:r>
      <w:r w:rsidR="00BE3271">
        <w:rPr>
          <w:rFonts w:ascii="Candara Light" w:hAnsi="Candara Light" w:cstheme="minorHAnsi"/>
          <w:sz w:val="22"/>
          <w:szCs w:val="22"/>
          <w:lang w:val="fr-BE"/>
        </w:rPr>
        <w:t xml:space="preserve"> Recrutement </w:t>
      </w:r>
      <w:proofErr w:type="gramStart"/>
      <w:r w:rsidR="00BE3271">
        <w:rPr>
          <w:rFonts w:ascii="Candara Light" w:hAnsi="Candara Light" w:cstheme="minorHAnsi"/>
          <w:sz w:val="22"/>
          <w:szCs w:val="22"/>
          <w:lang w:val="fr-BE"/>
        </w:rPr>
        <w:t>Admin</w:t>
      </w:r>
      <w:r w:rsidR="00BA1A7F" w:rsidRPr="004A3555">
        <w:rPr>
          <w:rFonts w:ascii="Candara Light" w:hAnsi="Candara Light" w:cstheme="minorHAnsi"/>
          <w:sz w:val="22"/>
          <w:szCs w:val="22"/>
          <w:lang w:val="fr-BE"/>
        </w:rPr>
        <w:t>»</w:t>
      </w:r>
      <w:proofErr w:type="gramEnd"/>
      <w:r w:rsidR="0039418D" w:rsidRPr="004A3555">
        <w:rPr>
          <w:rFonts w:ascii="Candara Light" w:hAnsi="Candara Light" w:cstheme="minorHAnsi"/>
          <w:sz w:val="22"/>
          <w:szCs w:val="22"/>
          <w:lang w:val="fr-BE"/>
        </w:rPr>
        <w:t xml:space="preserve">, </w:t>
      </w:r>
      <w:r w:rsidR="0039418D" w:rsidRPr="004A3555">
        <w:rPr>
          <w:rFonts w:ascii="Candara Light" w:hAnsi="Candara Light" w:cstheme="minorHAnsi"/>
          <w:sz w:val="22"/>
          <w:szCs w:val="22"/>
          <w:u w:val="single"/>
          <w:lang w:val="fr-BE"/>
        </w:rPr>
        <w:t>pour le</w:t>
      </w:r>
      <w:r w:rsidR="003C5B5E" w:rsidRPr="004A3555">
        <w:rPr>
          <w:rFonts w:ascii="Candara Light" w:hAnsi="Candara Light" w:cstheme="minorHAnsi"/>
          <w:sz w:val="22"/>
          <w:szCs w:val="22"/>
          <w:u w:val="single"/>
          <w:lang w:val="fr-BE"/>
        </w:rPr>
        <w:t xml:space="preserve"> </w:t>
      </w:r>
      <w:r w:rsidR="00BE3271">
        <w:rPr>
          <w:rFonts w:ascii="Candara Light" w:hAnsi="Candara Light" w:cstheme="minorHAnsi"/>
          <w:sz w:val="22"/>
          <w:szCs w:val="22"/>
          <w:u w:val="single"/>
          <w:lang w:val="fr-BE"/>
        </w:rPr>
        <w:t xml:space="preserve">24 octobre </w:t>
      </w:r>
      <w:r w:rsidR="00B37EF9" w:rsidRPr="004A3555">
        <w:rPr>
          <w:rFonts w:ascii="Candara Light" w:hAnsi="Candara Light" w:cstheme="minorHAnsi"/>
          <w:sz w:val="22"/>
          <w:szCs w:val="22"/>
          <w:u w:val="single"/>
          <w:lang w:val="fr-BE"/>
        </w:rPr>
        <w:t>202</w:t>
      </w:r>
      <w:r w:rsidR="001B444D">
        <w:rPr>
          <w:rFonts w:ascii="Candara Light" w:hAnsi="Candara Light" w:cstheme="minorHAnsi"/>
          <w:sz w:val="22"/>
          <w:szCs w:val="22"/>
          <w:u w:val="single"/>
          <w:lang w:val="fr-BE"/>
        </w:rPr>
        <w:t>5</w:t>
      </w:r>
      <w:r w:rsidR="00A35294" w:rsidRPr="004A3555">
        <w:rPr>
          <w:rFonts w:ascii="Candara Light" w:hAnsi="Candara Light" w:cstheme="minorHAnsi"/>
          <w:sz w:val="22"/>
          <w:szCs w:val="22"/>
          <w:u w:val="single"/>
          <w:lang w:val="fr-BE"/>
        </w:rPr>
        <w:t xml:space="preserve"> à minuit</w:t>
      </w:r>
      <w:r w:rsidR="005F22CD" w:rsidRPr="004A3555">
        <w:rPr>
          <w:rFonts w:ascii="Candara Light" w:hAnsi="Candara Light" w:cstheme="minorHAnsi"/>
          <w:sz w:val="22"/>
          <w:szCs w:val="22"/>
          <w:u w:val="single"/>
          <w:lang w:val="fr-BE"/>
        </w:rPr>
        <w:t xml:space="preserve"> </w:t>
      </w:r>
      <w:r w:rsidR="0039418D" w:rsidRPr="004A3555">
        <w:rPr>
          <w:rFonts w:ascii="Candara Light" w:hAnsi="Candara Light" w:cstheme="minorHAnsi"/>
          <w:sz w:val="22"/>
          <w:szCs w:val="22"/>
          <w:u w:val="single"/>
          <w:lang w:val="fr-BE"/>
        </w:rPr>
        <w:t>au plus tar</w:t>
      </w:r>
      <w:r w:rsidR="0077147B" w:rsidRPr="004A3555">
        <w:rPr>
          <w:rFonts w:ascii="Candara Light" w:hAnsi="Candara Light" w:cstheme="minorHAnsi"/>
          <w:sz w:val="22"/>
          <w:szCs w:val="22"/>
          <w:u w:val="single"/>
          <w:lang w:val="fr-BE"/>
        </w:rPr>
        <w:t>d</w:t>
      </w:r>
      <w:r w:rsidRPr="004A3555">
        <w:rPr>
          <w:rFonts w:ascii="Candara Light" w:hAnsi="Candara Light" w:cstheme="minorHAnsi"/>
          <w:sz w:val="22"/>
          <w:szCs w:val="22"/>
          <w:u w:val="single"/>
          <w:lang w:val="fr-BE"/>
        </w:rPr>
        <w:t xml:space="preserve"> (date de la poste faisant foi)</w:t>
      </w:r>
      <w:r w:rsidR="0077147B" w:rsidRPr="004A3555">
        <w:rPr>
          <w:rFonts w:ascii="Candara Light" w:hAnsi="Candara Light" w:cstheme="minorHAnsi"/>
          <w:sz w:val="22"/>
          <w:szCs w:val="22"/>
          <w:u w:val="single"/>
          <w:lang w:val="fr-BE"/>
        </w:rPr>
        <w:t xml:space="preserve">, </w:t>
      </w:r>
      <w:r w:rsidR="0039418D" w:rsidRPr="004A3555">
        <w:rPr>
          <w:rFonts w:ascii="Candara Light" w:hAnsi="Candara Light" w:cstheme="minorHAnsi"/>
          <w:sz w:val="22"/>
          <w:szCs w:val="22"/>
          <w:lang w:val="fr-BE"/>
        </w:rPr>
        <w:t>à :</w:t>
      </w:r>
    </w:p>
    <w:p w14:paraId="577BC371" w14:textId="2AB4301B" w:rsidR="00063BD5" w:rsidRPr="00C06EAA" w:rsidRDefault="00063BD5" w:rsidP="008E4A72">
      <w:pPr>
        <w:ind w:left="567"/>
        <w:rPr>
          <w:rFonts w:ascii="Candara Light" w:hAnsi="Candara Light" w:cstheme="minorHAnsi"/>
          <w:lang w:val="fr-BE"/>
        </w:rPr>
      </w:pPr>
    </w:p>
    <w:p w14:paraId="7062F680" w14:textId="68FC0AD8" w:rsidR="00063BD5" w:rsidRPr="00C06EAA" w:rsidRDefault="00135C57" w:rsidP="008E4A72">
      <w:pPr>
        <w:ind w:left="567"/>
        <w:rPr>
          <w:rFonts w:ascii="Candara Light" w:hAnsi="Candara Light" w:cstheme="minorHAnsi"/>
          <w:lang w:val="fr-BE"/>
        </w:rPr>
      </w:pPr>
      <w:r w:rsidRPr="00C06EAA">
        <w:rPr>
          <w:rFonts w:ascii="Candara Light" w:hAnsi="Candara Light" w:cstheme="minorHAnsi"/>
          <w:noProof/>
          <w:lang w:val="fr-BE"/>
        </w:rPr>
        <mc:AlternateContent>
          <mc:Choice Requires="wps">
            <w:drawing>
              <wp:anchor distT="0" distB="0" distL="114300" distR="114300" simplePos="0" relativeHeight="251666432" behindDoc="1" locked="0" layoutInCell="1" allowOverlap="1" wp14:anchorId="423B0553" wp14:editId="38432AD1">
                <wp:simplePos x="0" y="0"/>
                <wp:positionH relativeFrom="column">
                  <wp:posOffset>1615897</wp:posOffset>
                </wp:positionH>
                <wp:positionV relativeFrom="paragraph">
                  <wp:posOffset>79172</wp:posOffset>
                </wp:positionV>
                <wp:extent cx="3590925" cy="1304925"/>
                <wp:effectExtent l="0" t="0" r="28575" b="28575"/>
                <wp:wrapNone/>
                <wp:docPr id="10" name="Ellipse 10"/>
                <wp:cNvGraphicFramePr/>
                <a:graphic xmlns:a="http://schemas.openxmlformats.org/drawingml/2006/main">
                  <a:graphicData uri="http://schemas.microsoft.com/office/word/2010/wordprocessingShape">
                    <wps:wsp>
                      <wps:cNvSpPr/>
                      <wps:spPr>
                        <a:xfrm>
                          <a:off x="0" y="0"/>
                          <a:ext cx="3590925" cy="1304925"/>
                        </a:xfrm>
                        <a:prstGeom prst="ellipse">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054DF5A0" id="Ellipse 10" o:spid="_x0000_s1026" style="position:absolute;margin-left:127.25pt;margin-top:6.25pt;width:282.75pt;height:102.7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" fillcolor="#f4b083 [1941]" strokecolor="#1f3763 [1604]" strokeweight="1pt">
                <v:stroke joinstyle="miter"/>
              </v:oval>
            </w:pict>
          </mc:Fallback>
        </mc:AlternateContent>
      </w:r>
    </w:p>
    <w:p w14:paraId="4E44FF1B" w14:textId="3845CDFC" w:rsidR="0039418D" w:rsidRPr="00C06EAA" w:rsidRDefault="0039418D" w:rsidP="008E4A72">
      <w:pPr>
        <w:ind w:left="567"/>
        <w:rPr>
          <w:rFonts w:ascii="Candara Light" w:hAnsi="Candara Light" w:cstheme="minorHAnsi"/>
          <w:lang w:val="fr-BE"/>
        </w:rPr>
      </w:pPr>
    </w:p>
    <w:p w14:paraId="47FB9DED" w14:textId="6D4FF028" w:rsidR="009E092B" w:rsidRPr="004A3555" w:rsidRDefault="00BE3271" w:rsidP="008E4A72">
      <w:pPr>
        <w:ind w:left="567"/>
        <w:jc w:val="center"/>
        <w:rPr>
          <w:rFonts w:ascii="Candara Light" w:hAnsi="Candara Light" w:cstheme="minorHAnsi"/>
          <w:sz w:val="22"/>
          <w:szCs w:val="22"/>
          <w:lang w:val="fr-BE"/>
        </w:rPr>
      </w:pPr>
      <w:r>
        <w:rPr>
          <w:rFonts w:ascii="Candara Light" w:hAnsi="Candara Light" w:cstheme="minorHAnsi"/>
          <w:sz w:val="22"/>
          <w:szCs w:val="22"/>
          <w:lang w:val="fr-BE"/>
        </w:rPr>
        <w:t>Mme Pascale B</w:t>
      </w:r>
      <w:r w:rsidR="00280081">
        <w:rPr>
          <w:rFonts w:ascii="Candara Light" w:hAnsi="Candara Light" w:cstheme="minorHAnsi"/>
          <w:sz w:val="22"/>
          <w:szCs w:val="22"/>
          <w:lang w:val="fr-BE"/>
        </w:rPr>
        <w:t>ertoletti</w:t>
      </w:r>
      <w:r w:rsidR="009E092B" w:rsidRPr="004A3555">
        <w:rPr>
          <w:rFonts w:ascii="Candara Light" w:hAnsi="Candara Light" w:cstheme="minorHAnsi"/>
          <w:sz w:val="22"/>
          <w:szCs w:val="22"/>
          <w:lang w:val="fr-BE"/>
        </w:rPr>
        <w:t xml:space="preserve"> </w:t>
      </w:r>
      <w:r w:rsidR="00E54723" w:rsidRPr="004A3555">
        <w:rPr>
          <w:rFonts w:ascii="Candara Light" w:hAnsi="Candara Light" w:cstheme="minorHAnsi"/>
          <w:sz w:val="22"/>
          <w:szCs w:val="22"/>
          <w:lang w:val="fr-BE"/>
        </w:rPr>
        <w:t xml:space="preserve">Responsable </w:t>
      </w:r>
      <w:r w:rsidR="00280081">
        <w:rPr>
          <w:rFonts w:ascii="Candara Light" w:hAnsi="Candara Light" w:cstheme="minorHAnsi"/>
          <w:sz w:val="22"/>
          <w:szCs w:val="22"/>
          <w:lang w:val="fr-BE"/>
        </w:rPr>
        <w:t>Admin</w:t>
      </w:r>
    </w:p>
    <w:p w14:paraId="162CDE29" w14:textId="5C4D3569" w:rsidR="009E092B"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cstheme="minorHAnsi"/>
          <w:sz w:val="22"/>
          <w:szCs w:val="22"/>
          <w:lang w:val="fr-BE"/>
        </w:rPr>
        <w:sym w:font="Wingdings" w:char="F02B"/>
      </w:r>
      <w:r w:rsidRPr="004A3555">
        <w:rPr>
          <w:rFonts w:ascii="Candara Light" w:hAnsi="Candara Light" w:cstheme="minorHAnsi"/>
          <w:sz w:val="22"/>
          <w:szCs w:val="22"/>
          <w:lang w:val="fr-BE"/>
        </w:rPr>
        <w:t xml:space="preserve"> </w:t>
      </w:r>
      <w:r w:rsidR="00BE3271">
        <w:rPr>
          <w:rFonts w:ascii="Candara Light" w:hAnsi="Candara Light" w:cstheme="minorHAnsi"/>
          <w:sz w:val="22"/>
          <w:szCs w:val="22"/>
          <w:lang w:val="fr-BE"/>
        </w:rPr>
        <w:t>Rue de la Siroperie 7/1</w:t>
      </w:r>
      <w:r w:rsidRPr="004A3555">
        <w:rPr>
          <w:rFonts w:ascii="Candara Light" w:hAnsi="Candara Light" w:cstheme="minorHAnsi"/>
          <w:sz w:val="22"/>
          <w:szCs w:val="22"/>
          <w:lang w:val="fr-BE"/>
        </w:rPr>
        <w:t xml:space="preserve"> - </w:t>
      </w:r>
      <w:r w:rsidR="009E092B" w:rsidRPr="004A3555">
        <w:rPr>
          <w:rFonts w:ascii="Candara Light" w:hAnsi="Candara Light" w:cstheme="minorHAnsi"/>
          <w:sz w:val="22"/>
          <w:szCs w:val="22"/>
          <w:lang w:val="fr-BE"/>
        </w:rPr>
        <w:t>4630 SOUMAGNE</w:t>
      </w:r>
    </w:p>
    <w:p w14:paraId="43FF1D73" w14:textId="4A2CADD6" w:rsidR="00357C81"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cstheme="minorHAnsi"/>
          <w:sz w:val="22"/>
          <w:szCs w:val="22"/>
          <w:lang w:val="fr-BE"/>
        </w:rPr>
        <w:sym w:font="Wingdings" w:char="F028"/>
      </w:r>
      <w:r w:rsidRPr="004A3555">
        <w:rPr>
          <w:rFonts w:ascii="Candara Light" w:hAnsi="Candara Light" w:cstheme="minorHAnsi"/>
          <w:sz w:val="22"/>
          <w:szCs w:val="22"/>
          <w:lang w:val="fr-BE"/>
        </w:rPr>
        <w:t xml:space="preserve"> 04/</w:t>
      </w:r>
      <w:r w:rsidR="00BE3271">
        <w:rPr>
          <w:rFonts w:ascii="Candara Light" w:hAnsi="Candara Light" w:cstheme="minorHAnsi"/>
          <w:sz w:val="22"/>
          <w:szCs w:val="22"/>
          <w:lang w:val="fr-BE"/>
        </w:rPr>
        <w:t>345.94.94</w:t>
      </w:r>
    </w:p>
    <w:p w14:paraId="23E8162A" w14:textId="10AC1298" w:rsidR="00AE288A" w:rsidRPr="004A3555" w:rsidRDefault="00357C81" w:rsidP="008E4A72">
      <w:pPr>
        <w:ind w:left="567"/>
        <w:jc w:val="center"/>
        <w:rPr>
          <w:rFonts w:ascii="Candara Light" w:hAnsi="Candara Light" w:cstheme="minorHAnsi"/>
          <w:sz w:val="22"/>
          <w:szCs w:val="22"/>
          <w:lang w:val="fr-BE"/>
        </w:rPr>
      </w:pPr>
      <w:r w:rsidRPr="004A3555">
        <w:rPr>
          <w:rFonts w:ascii="Candara Light" w:hAnsi="Candara Light"/>
          <w:sz w:val="22"/>
          <w:szCs w:val="22"/>
        </w:rPr>
        <w:sym w:font="Wingdings" w:char="F03A"/>
      </w:r>
      <w:r w:rsidR="00072244" w:rsidRPr="004A3555">
        <w:rPr>
          <w:rFonts w:ascii="Candara Light" w:hAnsi="Candara Light"/>
          <w:sz w:val="22"/>
          <w:szCs w:val="22"/>
        </w:rPr>
        <w:t xml:space="preserve">  </w:t>
      </w:r>
      <w:r w:rsidR="00BE3271">
        <w:rPr>
          <w:rFonts w:ascii="Candara Light" w:hAnsi="Candara Light" w:cstheme="minorHAnsi"/>
          <w:sz w:val="22"/>
          <w:szCs w:val="22"/>
          <w:lang w:val="fr-BE"/>
        </w:rPr>
        <w:t>pascale.bertoletti@cpasdesoumagne.be</w:t>
      </w:r>
    </w:p>
    <w:p w14:paraId="46EDD411" w14:textId="77777777" w:rsidR="003C5B5E" w:rsidRPr="00C06EAA" w:rsidRDefault="003C5B5E" w:rsidP="00D8574E">
      <w:pPr>
        <w:rPr>
          <w:rFonts w:ascii="Candara Light" w:hAnsi="Candara Light" w:cstheme="minorHAnsi"/>
          <w:b/>
          <w:bCs/>
          <w:i/>
          <w:iCs/>
          <w:lang w:val="fr-BE"/>
        </w:rPr>
      </w:pPr>
    </w:p>
    <w:p w14:paraId="77E09A2B" w14:textId="77777777" w:rsidR="00D8574E" w:rsidRPr="00C06EAA" w:rsidRDefault="00D8574E" w:rsidP="00D8574E">
      <w:pPr>
        <w:rPr>
          <w:rFonts w:ascii="Candara Light" w:hAnsi="Candara Light" w:cstheme="minorHAnsi"/>
          <w:b/>
          <w:bCs/>
          <w:i/>
          <w:iCs/>
          <w:lang w:val="fr-BE"/>
        </w:rPr>
      </w:pPr>
    </w:p>
    <w:p w14:paraId="27251468" w14:textId="77777777" w:rsidR="00D8574E" w:rsidRPr="00C06EAA" w:rsidRDefault="00D8574E" w:rsidP="00D8574E">
      <w:pPr>
        <w:rPr>
          <w:rFonts w:ascii="Candara Light" w:hAnsi="Candara Light" w:cstheme="minorHAnsi"/>
          <w:b/>
          <w:bCs/>
          <w:i/>
          <w:iCs/>
          <w:lang w:val="fr-BE"/>
        </w:rPr>
      </w:pPr>
    </w:p>
    <w:p w14:paraId="0FAB1911" w14:textId="07605CDD" w:rsidR="0079440C" w:rsidRPr="004A3555" w:rsidRDefault="0079440C" w:rsidP="004A3555">
      <w:pPr>
        <w:ind w:left="567"/>
        <w:jc w:val="both"/>
        <w:rPr>
          <w:rFonts w:ascii="Candara Light" w:hAnsi="Candara Light" w:cstheme="minorHAnsi"/>
          <w:b/>
          <w:bCs/>
          <w:i/>
          <w:iCs/>
          <w:sz w:val="22"/>
          <w:szCs w:val="22"/>
          <w:lang w:val="fr-BE"/>
        </w:rPr>
      </w:pPr>
      <w:r w:rsidRPr="004A3555">
        <w:rPr>
          <w:rFonts w:ascii="Candara Light" w:hAnsi="Candara Light" w:cstheme="minorHAnsi"/>
          <w:b/>
          <w:bCs/>
          <w:i/>
          <w:iCs/>
          <w:sz w:val="22"/>
          <w:szCs w:val="22"/>
          <w:lang w:val="fr-BE"/>
        </w:rPr>
        <w:t xml:space="preserve">Il ne sera pas donné </w:t>
      </w:r>
      <w:proofErr w:type="gramStart"/>
      <w:r w:rsidRPr="004A3555">
        <w:rPr>
          <w:rFonts w:ascii="Candara Light" w:hAnsi="Candara Light" w:cstheme="minorHAnsi"/>
          <w:b/>
          <w:bCs/>
          <w:i/>
          <w:iCs/>
          <w:sz w:val="22"/>
          <w:szCs w:val="22"/>
          <w:lang w:val="fr-BE"/>
        </w:rPr>
        <w:t>suite aux</w:t>
      </w:r>
      <w:proofErr w:type="gramEnd"/>
      <w:r w:rsidRPr="004A3555">
        <w:rPr>
          <w:rFonts w:ascii="Candara Light" w:hAnsi="Candara Light" w:cstheme="minorHAnsi"/>
          <w:b/>
          <w:bCs/>
          <w:i/>
          <w:iCs/>
          <w:sz w:val="22"/>
          <w:szCs w:val="22"/>
          <w:lang w:val="fr-BE"/>
        </w:rPr>
        <w:t xml:space="preserve"> candidatures ne répondant pas à l’ensemble des conditions, incomplètes ou reçues hors délai.</w:t>
      </w:r>
    </w:p>
    <w:sectPr w:rsidR="0079440C" w:rsidRPr="004A3555" w:rsidSect="00D15112">
      <w:type w:val="continuous"/>
      <w:pgSz w:w="11906" w:h="16838" w:code="9"/>
      <w:pgMar w:top="720" w:right="720" w:bottom="720" w:left="720" w:header="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24C2F" w14:textId="77777777" w:rsidR="00E203EF" w:rsidRDefault="00E203EF">
      <w:r>
        <w:separator/>
      </w:r>
    </w:p>
  </w:endnote>
  <w:endnote w:type="continuationSeparator" w:id="0">
    <w:p w14:paraId="1D66E22A" w14:textId="77777777" w:rsidR="00E203EF" w:rsidRDefault="00E2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ndara Light">
    <w:panose1 w:val="020E0502030303020204"/>
    <w:charset w:val="00"/>
    <w:family w:val="swiss"/>
    <w:pitch w:val="variable"/>
    <w:sig w:usb0="A00002F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7974D" w14:textId="77777777" w:rsidR="0030677D" w:rsidRPr="00D86756" w:rsidRDefault="00310940" w:rsidP="0030677D">
    <w:pPr>
      <w:pStyle w:val="Pieddepage"/>
      <w:tabs>
        <w:tab w:val="clear" w:pos="4536"/>
        <w:tab w:val="clear" w:pos="9072"/>
        <w:tab w:val="left" w:pos="1956"/>
      </w:tabs>
      <w:spacing w:line="360" w:lineRule="auto"/>
      <w:jc w:val="right"/>
      <w:rPr>
        <w:rFonts w:ascii="Myriad Pro" w:hAnsi="Myriad Pro"/>
        <w:color w:val="707173"/>
        <w:sz w:val="16"/>
        <w:szCs w:val="16"/>
      </w:rPr>
    </w:pPr>
    <w:r>
      <w:rPr>
        <w:rFonts w:ascii="Myriad Pro" w:hAnsi="Myriad Pro"/>
        <w:noProof/>
        <w:color w:val="707173"/>
        <w:sz w:val="16"/>
        <w:szCs w:val="16"/>
      </w:rPr>
      <w:drawing>
        <wp:anchor distT="0" distB="0" distL="114300" distR="114300" simplePos="0" relativeHeight="251663360" behindDoc="1" locked="0" layoutInCell="1" allowOverlap="1" wp14:anchorId="42166B4C" wp14:editId="711F1B8C">
          <wp:simplePos x="0" y="0"/>
          <wp:positionH relativeFrom="column">
            <wp:posOffset>5774690</wp:posOffset>
          </wp:positionH>
          <wp:positionV relativeFrom="paragraph">
            <wp:posOffset>-12700</wp:posOffset>
          </wp:positionV>
          <wp:extent cx="356235" cy="464185"/>
          <wp:effectExtent l="0" t="0" r="0" b="0"/>
          <wp:wrapNone/>
          <wp:docPr id="2073000527" name="Image 2073000527" descr="pied_page_armoiri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pied_page_armoirie"/>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6235" cy="464185"/>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w:hAnsi="Myriad Pro"/>
        <w:noProof/>
        <w:color w:val="707173"/>
        <w:sz w:val="16"/>
        <w:szCs w:val="16"/>
      </w:rPr>
      <mc:AlternateContent>
        <mc:Choice Requires="wps">
          <w:drawing>
            <wp:anchor distT="0" distB="0" distL="114300" distR="114300" simplePos="0" relativeHeight="251660288" behindDoc="0" locked="0" layoutInCell="1" allowOverlap="1" wp14:anchorId="5170BB00" wp14:editId="6CC2D3A0">
              <wp:simplePos x="0" y="0"/>
              <wp:positionH relativeFrom="column">
                <wp:posOffset>6160770</wp:posOffset>
              </wp:positionH>
              <wp:positionV relativeFrom="paragraph">
                <wp:posOffset>168275</wp:posOffset>
              </wp:positionV>
              <wp:extent cx="179705" cy="0"/>
              <wp:effectExtent l="12700" t="60325" r="55245" b="53975"/>
              <wp:wrapNone/>
              <wp:docPr id="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C60D0F" id="Line 1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1pt,13.25pt" to="499.2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" strokecolor="#707173">
              <v:stroke endarrow="diamond"/>
            </v:line>
          </w:pict>
        </mc:Fallback>
      </mc:AlternateContent>
    </w:r>
    <w:r>
      <w:rPr>
        <w:rFonts w:ascii="Myriad Pro" w:hAnsi="Myriad Pro"/>
        <w:noProof/>
        <w:color w:val="707173"/>
        <w:sz w:val="16"/>
        <w:szCs w:val="16"/>
      </w:rPr>
      <mc:AlternateContent>
        <mc:Choice Requires="wps">
          <w:drawing>
            <wp:anchor distT="0" distB="0" distL="114300" distR="114300" simplePos="0" relativeHeight="251659264" behindDoc="0" locked="0" layoutInCell="1" allowOverlap="1" wp14:anchorId="093D9F28" wp14:editId="1C0F8917">
              <wp:simplePos x="0" y="0"/>
              <wp:positionH relativeFrom="column">
                <wp:posOffset>-542925</wp:posOffset>
              </wp:positionH>
              <wp:positionV relativeFrom="paragraph">
                <wp:posOffset>158750</wp:posOffset>
              </wp:positionV>
              <wp:extent cx="6299835" cy="0"/>
              <wp:effectExtent l="52705" t="60325" r="10160" b="53975"/>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299835"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C846E8" id="Line 10"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5pt,12.5pt" to="453.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" strokecolor="#707173">
              <v:stroke endarrow="diamond"/>
            </v:line>
          </w:pict>
        </mc:Fallback>
      </mc:AlternateContent>
    </w:r>
    <w:r w:rsidR="0030677D" w:rsidRPr="00D86756">
      <w:rPr>
        <w:rFonts w:ascii="Myriad Pro" w:hAnsi="Myriad Pro"/>
        <w:color w:val="707173"/>
        <w:sz w:val="16"/>
        <w:szCs w:val="16"/>
      </w:rPr>
      <w:t>Commune de Soumagne - Arrondissement de Liège - Province de Liège - Royaume de Belgique</w:t>
    </w:r>
  </w:p>
  <w:p w14:paraId="20240E99" w14:textId="77777777" w:rsidR="0030677D" w:rsidRPr="00D86756" w:rsidRDefault="0030677D" w:rsidP="0030677D">
    <w:pPr>
      <w:pStyle w:val="Pieddepage"/>
      <w:tabs>
        <w:tab w:val="clear" w:pos="4536"/>
        <w:tab w:val="clear" w:pos="9072"/>
        <w:tab w:val="left" w:pos="1956"/>
      </w:tabs>
      <w:jc w:val="right"/>
      <w:rPr>
        <w:rFonts w:ascii="Myriad Pro" w:hAnsi="Myriad Pro"/>
        <w:color w:val="707173"/>
        <w:sz w:val="16"/>
        <w:szCs w:val="16"/>
      </w:rPr>
    </w:pPr>
    <w:r w:rsidRPr="00D86756">
      <w:rPr>
        <w:rFonts w:ascii="Myriad Pro" w:hAnsi="Myriad Pro"/>
        <w:color w:val="707173"/>
        <w:sz w:val="16"/>
        <w:szCs w:val="16"/>
      </w:rPr>
      <w:t xml:space="preserve">Maison communale, avenue de la Coopération, 38 à 4630 Soumagne - T. 04 </w:t>
    </w:r>
    <w:r>
      <w:rPr>
        <w:rFonts w:ascii="Myriad Pro" w:hAnsi="Myriad Pro"/>
        <w:color w:val="707173"/>
        <w:sz w:val="16"/>
        <w:szCs w:val="16"/>
      </w:rPr>
      <w:t xml:space="preserve">377 </w:t>
    </w:r>
    <w:r w:rsidRPr="00D86756">
      <w:rPr>
        <w:rFonts w:ascii="Myriad Pro" w:hAnsi="Myriad Pro"/>
        <w:color w:val="707173"/>
        <w:sz w:val="16"/>
        <w:szCs w:val="16"/>
      </w:rPr>
      <w:t>9</w:t>
    </w:r>
    <w:r>
      <w:rPr>
        <w:rFonts w:ascii="Myriad Pro" w:hAnsi="Myriad Pro"/>
        <w:color w:val="707173"/>
        <w:sz w:val="16"/>
        <w:szCs w:val="16"/>
      </w:rPr>
      <w:t>7</w:t>
    </w:r>
    <w:r w:rsidRPr="00D86756">
      <w:rPr>
        <w:rFonts w:ascii="Myriad Pro" w:hAnsi="Myriad Pro"/>
        <w:color w:val="707173"/>
        <w:sz w:val="16"/>
        <w:szCs w:val="16"/>
      </w:rPr>
      <w:t xml:space="preserve"> 9</w:t>
    </w:r>
    <w:r>
      <w:rPr>
        <w:rFonts w:ascii="Myriad Pro" w:hAnsi="Myriad Pro"/>
        <w:color w:val="707173"/>
        <w:sz w:val="16"/>
        <w:szCs w:val="16"/>
      </w:rPr>
      <w:t>7</w:t>
    </w:r>
    <w:r w:rsidRPr="00D86756">
      <w:rPr>
        <w:rFonts w:ascii="Myriad Pro" w:hAnsi="Myriad Pro"/>
        <w:color w:val="707173"/>
        <w:sz w:val="16"/>
        <w:szCs w:val="16"/>
      </w:rPr>
      <w:t xml:space="preserve"> - F. 04 </w:t>
    </w:r>
    <w:r>
      <w:rPr>
        <w:rFonts w:ascii="Myriad Pro" w:hAnsi="Myriad Pro"/>
        <w:color w:val="707173"/>
        <w:sz w:val="16"/>
        <w:szCs w:val="16"/>
      </w:rPr>
      <w:t>377</w:t>
    </w:r>
    <w:r w:rsidRPr="00D86756">
      <w:rPr>
        <w:rFonts w:ascii="Myriad Pro" w:hAnsi="Myriad Pro"/>
        <w:color w:val="707173"/>
        <w:sz w:val="16"/>
        <w:szCs w:val="16"/>
      </w:rPr>
      <w:t xml:space="preserve"> </w:t>
    </w:r>
    <w:r>
      <w:rPr>
        <w:rFonts w:ascii="Myriad Pro" w:hAnsi="Myriad Pro"/>
        <w:color w:val="707173"/>
        <w:sz w:val="16"/>
        <w:szCs w:val="16"/>
      </w:rPr>
      <w:t>97</w:t>
    </w:r>
    <w:r w:rsidRPr="00D86756">
      <w:rPr>
        <w:rFonts w:ascii="Myriad Pro" w:hAnsi="Myriad Pro"/>
        <w:color w:val="707173"/>
        <w:sz w:val="16"/>
        <w:szCs w:val="16"/>
      </w:rPr>
      <w:t xml:space="preserve"> </w:t>
    </w:r>
    <w:r>
      <w:rPr>
        <w:rFonts w:ascii="Myriad Pro" w:hAnsi="Myriad Pro"/>
        <w:color w:val="707173"/>
        <w:sz w:val="16"/>
        <w:szCs w:val="16"/>
      </w:rPr>
      <w:t>01</w:t>
    </w:r>
  </w:p>
  <w:p w14:paraId="2250C675" w14:textId="77777777" w:rsidR="0030677D" w:rsidRPr="00D86756" w:rsidRDefault="0030677D" w:rsidP="0030677D">
    <w:pPr>
      <w:pStyle w:val="Pieddepage"/>
      <w:tabs>
        <w:tab w:val="clear" w:pos="4536"/>
      </w:tabs>
      <w:rPr>
        <w:rFonts w:ascii="Myriad Pro" w:hAnsi="Myriad Pro"/>
        <w:color w:val="707173"/>
        <w:sz w:val="16"/>
        <w:szCs w:val="16"/>
        <w:lang w:val="en-GB"/>
      </w:rPr>
    </w:pPr>
    <w:r w:rsidRPr="00EE3CD1">
      <w:rPr>
        <w:rFonts w:ascii="Myriad Pro" w:hAnsi="Myriad Pro"/>
        <w:color w:val="707173"/>
        <w:sz w:val="16"/>
        <w:szCs w:val="16"/>
      </w:rPr>
      <w:tab/>
    </w:r>
    <w:r w:rsidRPr="00D86756">
      <w:rPr>
        <w:rFonts w:ascii="Myriad Pro" w:hAnsi="Myriad Pro"/>
        <w:color w:val="707173"/>
        <w:sz w:val="16"/>
        <w:szCs w:val="16"/>
        <w:lang w:val="en-GB"/>
      </w:rPr>
      <w:t xml:space="preserve">www.soumagne.be - commune@soumagne.be - </w:t>
    </w:r>
    <w:r>
      <w:rPr>
        <w:rFonts w:ascii="Myriad Pro" w:hAnsi="Myriad Pro"/>
        <w:color w:val="707173"/>
        <w:sz w:val="16"/>
        <w:szCs w:val="16"/>
        <w:lang w:val="en-GB"/>
      </w:rPr>
      <w:t>Belfius</w:t>
    </w:r>
    <w:r w:rsidRPr="00D86756">
      <w:rPr>
        <w:rFonts w:ascii="Myriad Pro" w:hAnsi="Myriad Pro"/>
        <w:color w:val="707173"/>
        <w:sz w:val="16"/>
        <w:szCs w:val="16"/>
        <w:lang w:val="en-GB"/>
      </w:rPr>
      <w:t xml:space="preserve"> IBAN BE79 0910 0044 6633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857A35" w14:textId="77777777" w:rsidR="00E203EF" w:rsidRDefault="00E203EF">
      <w:r>
        <w:separator/>
      </w:r>
    </w:p>
  </w:footnote>
  <w:footnote w:type="continuationSeparator" w:id="0">
    <w:p w14:paraId="22071CC7" w14:textId="77777777" w:rsidR="00E203EF" w:rsidRDefault="00E20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1A86E" w14:textId="5F09A2BD" w:rsidR="0030677D" w:rsidRDefault="00310940" w:rsidP="000D640B">
    <w:pPr>
      <w:pStyle w:val="En-tte"/>
      <w:tabs>
        <w:tab w:val="clear" w:pos="4536"/>
        <w:tab w:val="clear" w:pos="9072"/>
        <w:tab w:val="left" w:pos="4320"/>
        <w:tab w:val="right" w:pos="9540"/>
        <w:tab w:val="left" w:pos="13608"/>
      </w:tabs>
      <w:spacing w:before="1800"/>
      <w:ind w:left="227" w:right="-108"/>
    </w:pPr>
    <w:r>
      <w:rPr>
        <w:noProof/>
      </w:rPr>
      <w:drawing>
        <wp:anchor distT="0" distB="0" distL="114300" distR="114300" simplePos="0" relativeHeight="251661312" behindDoc="1" locked="0" layoutInCell="1" allowOverlap="1" wp14:anchorId="40DB213E" wp14:editId="31972FAD">
          <wp:simplePos x="0" y="0"/>
          <wp:positionH relativeFrom="column">
            <wp:posOffset>-130810</wp:posOffset>
          </wp:positionH>
          <wp:positionV relativeFrom="paragraph">
            <wp:posOffset>105410</wp:posOffset>
          </wp:positionV>
          <wp:extent cx="2141855" cy="1441450"/>
          <wp:effectExtent l="0" t="0" r="0" b="0"/>
          <wp:wrapNone/>
          <wp:docPr id="994877140" name="Image 994877140" descr="logo_ent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_ente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1441450"/>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w:hAnsi="Myriad Pro"/>
        <w:noProof/>
        <w:color w:val="707173"/>
        <w:sz w:val="20"/>
        <w:szCs w:val="20"/>
      </w:rPr>
      <mc:AlternateContent>
        <mc:Choice Requires="wps">
          <w:drawing>
            <wp:anchor distT="0" distB="0" distL="114300" distR="114300" simplePos="0" relativeHeight="251656192" behindDoc="0" locked="0" layoutInCell="1" allowOverlap="1" wp14:anchorId="100CC5C2" wp14:editId="550B6902">
              <wp:simplePos x="0" y="0"/>
              <wp:positionH relativeFrom="column">
                <wp:posOffset>-571500</wp:posOffset>
              </wp:positionH>
              <wp:positionV relativeFrom="paragraph">
                <wp:posOffset>784225</wp:posOffset>
              </wp:positionV>
              <wp:extent cx="457200" cy="0"/>
              <wp:effectExtent l="52705" t="60325" r="13970" b="53975"/>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707173"/>
                        </a:solidFill>
                        <a:round/>
                        <a:headEnd type="diamond"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EB7F2" id="Line 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1.75pt" to="-9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" strokecolor="#707173">
              <v:stroke startarrow="diamond"/>
            </v:line>
          </w:pict>
        </mc:Fallback>
      </mc:AlternateContent>
    </w:r>
    <w:r>
      <w:rPr>
        <w:rFonts w:ascii="Myriad Pro" w:hAnsi="Myriad Pro"/>
        <w:noProof/>
        <w:color w:val="707173"/>
        <w:sz w:val="20"/>
        <w:szCs w:val="20"/>
      </w:rPr>
      <mc:AlternateContent>
        <mc:Choice Requires="wps">
          <w:drawing>
            <wp:anchor distT="0" distB="0" distL="114300" distR="114300" simplePos="0" relativeHeight="251655168" behindDoc="0" locked="0" layoutInCell="1" allowOverlap="1" wp14:anchorId="31C86125" wp14:editId="6F43A619">
              <wp:simplePos x="0" y="0"/>
              <wp:positionH relativeFrom="column">
                <wp:posOffset>1943100</wp:posOffset>
              </wp:positionH>
              <wp:positionV relativeFrom="paragraph">
                <wp:posOffset>784225</wp:posOffset>
              </wp:positionV>
              <wp:extent cx="4343400" cy="0"/>
              <wp:effectExtent l="5080" t="60325" r="61595" b="53975"/>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43400" cy="0"/>
                      </a:xfrm>
                      <a:prstGeom prst="line">
                        <a:avLst/>
                      </a:prstGeom>
                      <a:noFill/>
                      <a:ln w="9525">
                        <a:solidFill>
                          <a:srgbClr val="707173"/>
                        </a:solidFill>
                        <a:round/>
                        <a:headEn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A7401D" id="Line 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1.75pt" to="495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" strokecolor="#707173">
              <v:stroke endarrow="diamond"/>
            </v:line>
          </w:pict>
        </mc:Fallback>
      </mc:AlternateContent>
    </w:r>
    <w:r w:rsidR="0030677D">
      <w:rPr>
        <w:rFonts w:ascii="Myriad Pro" w:hAnsi="Myriad Pro"/>
        <w:color w:val="707173"/>
        <w:sz w:val="20"/>
        <w:szCs w:val="20"/>
      </w:rPr>
      <w:t>DIRECTION</w:t>
    </w:r>
    <w:r w:rsidR="00AB2AC9">
      <w:rPr>
        <w:rFonts w:ascii="Myriad Pro" w:hAnsi="Myriad Pro"/>
        <w:color w:val="707173"/>
        <w:sz w:val="20"/>
        <w:szCs w:val="20"/>
      </w:rPr>
      <w:t xml:space="preserve"> DES RESSOURCES HUMAINES</w:t>
    </w:r>
    <w:r w:rsidR="0030677D">
      <w:rPr>
        <w:rFonts w:ascii="Myriad Pro" w:hAnsi="Myriad Pro"/>
        <w:color w:val="707173"/>
        <w:sz w:val="20"/>
        <w:szCs w:val="20"/>
      </w:rPr>
      <w:tab/>
    </w:r>
    <w:r w:rsidR="0030677D">
      <w:tab/>
    </w:r>
    <w:r w:rsidR="0030677D">
      <w:tab/>
    </w:r>
    <w:r w:rsidR="0030677D">
      <w:tab/>
    </w:r>
  </w:p>
  <w:p w14:paraId="56E73FC1" w14:textId="60E4862B" w:rsidR="0030677D" w:rsidRPr="0041266B" w:rsidRDefault="007C162D" w:rsidP="0030677D">
    <w:pPr>
      <w:pStyle w:val="En-tte"/>
      <w:tabs>
        <w:tab w:val="clear" w:pos="4536"/>
        <w:tab w:val="clear" w:pos="9072"/>
        <w:tab w:val="right" w:pos="10080"/>
        <w:tab w:val="left" w:pos="13608"/>
      </w:tabs>
      <w:spacing w:before="1440"/>
      <w:ind w:left="-1080" w:right="-108"/>
      <w:rPr>
        <w:color w:val="999999"/>
      </w:rPr>
    </w:pPr>
    <w:r>
      <w:rPr>
        <w:rFonts w:ascii="Myriad Pro" w:hAnsi="Myriad Pro"/>
        <w:color w:val="707173"/>
        <w:sz w:val="20"/>
        <w:szCs w:val="20"/>
      </w:rPr>
      <w:t>DIRECTION DES RESSOURCES HUMAINES</w:t>
    </w:r>
    <w:r>
      <w:rPr>
        <w:noProof/>
        <w:color w:val="999999"/>
      </w:rPr>
      <w:t xml:space="preserve"> </w:t>
    </w:r>
    <w:r w:rsidR="00310940">
      <w:rPr>
        <w:noProof/>
        <w:color w:val="999999"/>
      </w:rPr>
      <mc:AlternateContent>
        <mc:Choice Requires="wps">
          <w:drawing>
            <wp:anchor distT="0" distB="0" distL="114300" distR="114300" simplePos="0" relativeHeight="251653120" behindDoc="0" locked="0" layoutInCell="1" allowOverlap="1" wp14:anchorId="11480F3C" wp14:editId="147D37E8">
              <wp:simplePos x="0" y="0"/>
              <wp:positionH relativeFrom="column">
                <wp:posOffset>2743200</wp:posOffset>
              </wp:positionH>
              <wp:positionV relativeFrom="paragraph">
                <wp:posOffset>922020</wp:posOffset>
              </wp:positionV>
              <wp:extent cx="228600" cy="228600"/>
              <wp:effectExtent l="0" t="2540" r="4445" b="0"/>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66974" id="Rectangle 2" o:spid="_x0000_s1026" style="position:absolute;margin-left:3in;margin-top:72.6pt;width:18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" stroked="f"/>
          </w:pict>
        </mc:Fallback>
      </mc:AlternateContent>
    </w:r>
    <w:r w:rsidR="0030677D" w:rsidRPr="0041266B">
      <w:rPr>
        <w:color w:val="999999"/>
      </w:rPr>
      <w:tab/>
    </w:r>
  </w:p>
  <w:p w14:paraId="0085A702" w14:textId="7E11B3B1" w:rsidR="0030677D" w:rsidRPr="0041266B" w:rsidRDefault="00310940" w:rsidP="0030677D">
    <w:pPr>
      <w:pStyle w:val="En-tte"/>
      <w:tabs>
        <w:tab w:val="clear" w:pos="4536"/>
        <w:tab w:val="clear" w:pos="9072"/>
        <w:tab w:val="right" w:pos="10080"/>
        <w:tab w:val="left" w:pos="13608"/>
      </w:tabs>
      <w:spacing w:before="5160"/>
      <w:ind w:left="-1080" w:right="-108"/>
      <w:rPr>
        <w:color w:val="999999"/>
      </w:rPr>
    </w:pPr>
    <w:r>
      <w:rPr>
        <w:noProof/>
        <w:color w:val="999999"/>
      </w:rPr>
      <mc:AlternateContent>
        <mc:Choice Requires="wps">
          <w:drawing>
            <wp:anchor distT="0" distB="0" distL="114300" distR="114300" simplePos="0" relativeHeight="251654144" behindDoc="0" locked="0" layoutInCell="1" allowOverlap="1" wp14:anchorId="22D68138" wp14:editId="1A281531">
              <wp:simplePos x="0" y="0"/>
              <wp:positionH relativeFrom="column">
                <wp:posOffset>2743200</wp:posOffset>
              </wp:positionH>
              <wp:positionV relativeFrom="paragraph">
                <wp:posOffset>3261360</wp:posOffset>
              </wp:positionV>
              <wp:extent cx="228600" cy="228600"/>
              <wp:effectExtent l="0" t="2540" r="4445"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3E4801" id="Rectangle 3" o:spid="_x0000_s1026" style="position:absolute;margin-left:3in;margin-top:256.8pt;width:18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" stroked="f"/>
          </w:pict>
        </mc:Fallback>
      </mc:AlternateContent>
    </w:r>
    <w:r>
      <w:rPr>
        <w:noProof/>
        <w:color w:val="999999"/>
      </w:rPr>
      <mc:AlternateContent>
        <mc:Choice Requires="wps">
          <w:drawing>
            <wp:anchor distT="0" distB="0" distL="114300" distR="114300" simplePos="0" relativeHeight="251652096" behindDoc="0" locked="0" layoutInCell="1" allowOverlap="1" wp14:anchorId="0EC1B618" wp14:editId="38738086">
              <wp:simplePos x="0" y="0"/>
              <wp:positionH relativeFrom="column">
                <wp:posOffset>4292600</wp:posOffset>
              </wp:positionH>
              <wp:positionV relativeFrom="paragraph">
                <wp:posOffset>-1295400</wp:posOffset>
              </wp:positionV>
              <wp:extent cx="228600" cy="228600"/>
              <wp:effectExtent l="1905" t="0" r="0" b="127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C5D371" id="Rectangle 1" o:spid="_x0000_s1026" style="position:absolute;margin-left:338pt;margin-top:-102pt;width:18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" stroked="f"/>
          </w:pict>
        </mc:Fallback>
      </mc:AlternateContent>
    </w:r>
    <w:r w:rsidR="0030677D" w:rsidRPr="0041266B">
      <w:rPr>
        <w:color w:val="99999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E4727"/>
    <w:multiLevelType w:val="hybridMultilevel"/>
    <w:tmpl w:val="C4C8B312"/>
    <w:lvl w:ilvl="0" w:tplc="80AA8C8C">
      <w:start w:val="1"/>
      <w:numFmt w:val="bullet"/>
      <w:lvlText w:val=""/>
      <w:lvlJc w:val="left"/>
      <w:pPr>
        <w:ind w:left="1287" w:hanging="360"/>
      </w:pPr>
      <w:rPr>
        <w:rFonts w:ascii="Symbol" w:hAnsi="Symbol" w:hint="default"/>
        <w:color w:val="auto"/>
      </w:rPr>
    </w:lvl>
    <w:lvl w:ilvl="1" w:tplc="080C000D">
      <w:start w:val="1"/>
      <w:numFmt w:val="bullet"/>
      <w:lvlText w:val=""/>
      <w:lvlJc w:val="left"/>
      <w:pPr>
        <w:ind w:left="2007" w:hanging="360"/>
      </w:pPr>
      <w:rPr>
        <w:rFonts w:ascii="Wingdings" w:hAnsi="Wingdings"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1" w15:restartNumberingAfterBreak="0">
    <w:nsid w:val="576C206C"/>
    <w:multiLevelType w:val="hybridMultilevel"/>
    <w:tmpl w:val="71A8AA3A"/>
    <w:lvl w:ilvl="0" w:tplc="080C0001">
      <w:start w:val="1"/>
      <w:numFmt w:val="bullet"/>
      <w:lvlText w:val=""/>
      <w:lvlJc w:val="left"/>
      <w:pPr>
        <w:ind w:left="1647" w:hanging="360"/>
      </w:pPr>
      <w:rPr>
        <w:rFonts w:ascii="Symbol" w:hAnsi="Symbol" w:hint="default"/>
      </w:rPr>
    </w:lvl>
    <w:lvl w:ilvl="1" w:tplc="080C0003" w:tentative="1">
      <w:start w:val="1"/>
      <w:numFmt w:val="bullet"/>
      <w:lvlText w:val="o"/>
      <w:lvlJc w:val="left"/>
      <w:pPr>
        <w:ind w:left="2367" w:hanging="360"/>
      </w:pPr>
      <w:rPr>
        <w:rFonts w:ascii="Courier New" w:hAnsi="Courier New" w:cs="Courier New" w:hint="default"/>
      </w:rPr>
    </w:lvl>
    <w:lvl w:ilvl="2" w:tplc="080C0005" w:tentative="1">
      <w:start w:val="1"/>
      <w:numFmt w:val="bullet"/>
      <w:lvlText w:val=""/>
      <w:lvlJc w:val="left"/>
      <w:pPr>
        <w:ind w:left="3087" w:hanging="360"/>
      </w:pPr>
      <w:rPr>
        <w:rFonts w:ascii="Wingdings" w:hAnsi="Wingdings" w:hint="default"/>
      </w:rPr>
    </w:lvl>
    <w:lvl w:ilvl="3" w:tplc="080C0001" w:tentative="1">
      <w:start w:val="1"/>
      <w:numFmt w:val="bullet"/>
      <w:lvlText w:val=""/>
      <w:lvlJc w:val="left"/>
      <w:pPr>
        <w:ind w:left="3807" w:hanging="360"/>
      </w:pPr>
      <w:rPr>
        <w:rFonts w:ascii="Symbol" w:hAnsi="Symbol" w:hint="default"/>
      </w:rPr>
    </w:lvl>
    <w:lvl w:ilvl="4" w:tplc="080C0003" w:tentative="1">
      <w:start w:val="1"/>
      <w:numFmt w:val="bullet"/>
      <w:lvlText w:val="o"/>
      <w:lvlJc w:val="left"/>
      <w:pPr>
        <w:ind w:left="4527" w:hanging="360"/>
      </w:pPr>
      <w:rPr>
        <w:rFonts w:ascii="Courier New" w:hAnsi="Courier New" w:cs="Courier New" w:hint="default"/>
      </w:rPr>
    </w:lvl>
    <w:lvl w:ilvl="5" w:tplc="080C0005" w:tentative="1">
      <w:start w:val="1"/>
      <w:numFmt w:val="bullet"/>
      <w:lvlText w:val=""/>
      <w:lvlJc w:val="left"/>
      <w:pPr>
        <w:ind w:left="5247" w:hanging="360"/>
      </w:pPr>
      <w:rPr>
        <w:rFonts w:ascii="Wingdings" w:hAnsi="Wingdings" w:hint="default"/>
      </w:rPr>
    </w:lvl>
    <w:lvl w:ilvl="6" w:tplc="080C0001" w:tentative="1">
      <w:start w:val="1"/>
      <w:numFmt w:val="bullet"/>
      <w:lvlText w:val=""/>
      <w:lvlJc w:val="left"/>
      <w:pPr>
        <w:ind w:left="5967" w:hanging="360"/>
      </w:pPr>
      <w:rPr>
        <w:rFonts w:ascii="Symbol" w:hAnsi="Symbol" w:hint="default"/>
      </w:rPr>
    </w:lvl>
    <w:lvl w:ilvl="7" w:tplc="080C0003" w:tentative="1">
      <w:start w:val="1"/>
      <w:numFmt w:val="bullet"/>
      <w:lvlText w:val="o"/>
      <w:lvlJc w:val="left"/>
      <w:pPr>
        <w:ind w:left="6687" w:hanging="360"/>
      </w:pPr>
      <w:rPr>
        <w:rFonts w:ascii="Courier New" w:hAnsi="Courier New" w:cs="Courier New" w:hint="default"/>
      </w:rPr>
    </w:lvl>
    <w:lvl w:ilvl="8" w:tplc="080C0005" w:tentative="1">
      <w:start w:val="1"/>
      <w:numFmt w:val="bullet"/>
      <w:lvlText w:val=""/>
      <w:lvlJc w:val="left"/>
      <w:pPr>
        <w:ind w:left="7407" w:hanging="360"/>
      </w:pPr>
      <w:rPr>
        <w:rFonts w:ascii="Wingdings" w:hAnsi="Wingdings" w:hint="default"/>
      </w:rPr>
    </w:lvl>
  </w:abstractNum>
  <w:abstractNum w:abstractNumId="2" w15:restartNumberingAfterBreak="0">
    <w:nsid w:val="64BF474E"/>
    <w:multiLevelType w:val="hybridMultilevel"/>
    <w:tmpl w:val="09660512"/>
    <w:lvl w:ilvl="0" w:tplc="080C0001">
      <w:start w:val="1"/>
      <w:numFmt w:val="bullet"/>
      <w:lvlText w:val=""/>
      <w:lvlJc w:val="left"/>
      <w:pPr>
        <w:ind w:left="1287" w:hanging="360"/>
      </w:pPr>
      <w:rPr>
        <w:rFonts w:ascii="Symbol" w:hAnsi="Symbol" w:hint="default"/>
        <w:color w:val="auto"/>
      </w:rPr>
    </w:lvl>
    <w:lvl w:ilvl="1" w:tplc="FFFFFFFF">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 w15:restartNumberingAfterBreak="0">
    <w:nsid w:val="680F451A"/>
    <w:multiLevelType w:val="hybridMultilevel"/>
    <w:tmpl w:val="3612BF40"/>
    <w:lvl w:ilvl="0" w:tplc="FFFFFFFF">
      <w:start w:val="1"/>
      <w:numFmt w:val="bullet"/>
      <w:lvlText w:val=""/>
      <w:lvlJc w:val="left"/>
      <w:pPr>
        <w:ind w:left="1287" w:hanging="360"/>
      </w:pPr>
      <w:rPr>
        <w:rFonts w:ascii="Symbol" w:hAnsi="Symbol" w:hint="default"/>
        <w:color w:val="auto"/>
      </w:rPr>
    </w:lvl>
    <w:lvl w:ilvl="1" w:tplc="080C000D">
      <w:start w:val="1"/>
      <w:numFmt w:val="bullet"/>
      <w:lvlText w:val=""/>
      <w:lvlJc w:val="left"/>
      <w:pPr>
        <w:ind w:left="2007" w:hanging="360"/>
      </w:pPr>
      <w:rPr>
        <w:rFonts w:ascii="Wingdings" w:hAnsi="Wingdings"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4" w15:restartNumberingAfterBreak="0">
    <w:nsid w:val="69ED6E3E"/>
    <w:multiLevelType w:val="hybridMultilevel"/>
    <w:tmpl w:val="13FE591C"/>
    <w:lvl w:ilvl="0" w:tplc="FFFFFFFF">
      <w:start w:val="1"/>
      <w:numFmt w:val="bullet"/>
      <w:lvlText w:val=""/>
      <w:lvlJc w:val="left"/>
      <w:pPr>
        <w:ind w:left="1287" w:hanging="360"/>
      </w:pPr>
      <w:rPr>
        <w:rFonts w:ascii="Symbol" w:hAnsi="Symbol" w:hint="default"/>
        <w:color w:val="auto"/>
      </w:rPr>
    </w:lvl>
    <w:lvl w:ilvl="1" w:tplc="080C000D">
      <w:start w:val="1"/>
      <w:numFmt w:val="bullet"/>
      <w:lvlText w:val=""/>
      <w:lvlJc w:val="left"/>
      <w:pPr>
        <w:ind w:left="2007" w:hanging="360"/>
      </w:pPr>
      <w:rPr>
        <w:rFonts w:ascii="Wingdings" w:hAnsi="Wingdings"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num w:numId="1" w16cid:durableId="416027370">
    <w:abstractNumId w:val="0"/>
  </w:num>
  <w:num w:numId="2" w16cid:durableId="911081938">
    <w:abstractNumId w:val="2"/>
  </w:num>
  <w:num w:numId="3" w16cid:durableId="1174304312">
    <w:abstractNumId w:val="3"/>
  </w:num>
  <w:num w:numId="4" w16cid:durableId="422922294">
    <w:abstractNumId w:val="4"/>
  </w:num>
  <w:num w:numId="5" w16cid:durableId="1264263198">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18D"/>
    <w:rsid w:val="0000772D"/>
    <w:rsid w:val="000111A9"/>
    <w:rsid w:val="00012D86"/>
    <w:rsid w:val="00014F74"/>
    <w:rsid w:val="0003522F"/>
    <w:rsid w:val="00037C04"/>
    <w:rsid w:val="000429BE"/>
    <w:rsid w:val="00046C4C"/>
    <w:rsid w:val="000557E6"/>
    <w:rsid w:val="00055C92"/>
    <w:rsid w:val="00055E2E"/>
    <w:rsid w:val="0006047C"/>
    <w:rsid w:val="0006081A"/>
    <w:rsid w:val="00063BD5"/>
    <w:rsid w:val="00071764"/>
    <w:rsid w:val="00072244"/>
    <w:rsid w:val="00077CC9"/>
    <w:rsid w:val="000811DD"/>
    <w:rsid w:val="0009105B"/>
    <w:rsid w:val="00097645"/>
    <w:rsid w:val="000A3F18"/>
    <w:rsid w:val="000C2947"/>
    <w:rsid w:val="000D2E75"/>
    <w:rsid w:val="000D2EFE"/>
    <w:rsid w:val="000D640B"/>
    <w:rsid w:val="000E299F"/>
    <w:rsid w:val="001000ED"/>
    <w:rsid w:val="00102327"/>
    <w:rsid w:val="001117EA"/>
    <w:rsid w:val="00122D7F"/>
    <w:rsid w:val="00125690"/>
    <w:rsid w:val="00130F00"/>
    <w:rsid w:val="00135C57"/>
    <w:rsid w:val="0014484F"/>
    <w:rsid w:val="0014630D"/>
    <w:rsid w:val="00151671"/>
    <w:rsid w:val="0015630B"/>
    <w:rsid w:val="001657FF"/>
    <w:rsid w:val="001665F9"/>
    <w:rsid w:val="0017321C"/>
    <w:rsid w:val="00180703"/>
    <w:rsid w:val="00181962"/>
    <w:rsid w:val="00184549"/>
    <w:rsid w:val="0018663A"/>
    <w:rsid w:val="00186998"/>
    <w:rsid w:val="00187C10"/>
    <w:rsid w:val="001931AB"/>
    <w:rsid w:val="00197897"/>
    <w:rsid w:val="001B1DE4"/>
    <w:rsid w:val="001B444D"/>
    <w:rsid w:val="001C1EED"/>
    <w:rsid w:val="001C30BE"/>
    <w:rsid w:val="001C3951"/>
    <w:rsid w:val="001C5840"/>
    <w:rsid w:val="001D527C"/>
    <w:rsid w:val="001D58B5"/>
    <w:rsid w:val="001D64A7"/>
    <w:rsid w:val="001D7236"/>
    <w:rsid w:val="001E0F50"/>
    <w:rsid w:val="001E1D1F"/>
    <w:rsid w:val="001F12B8"/>
    <w:rsid w:val="00202DBB"/>
    <w:rsid w:val="00216AB2"/>
    <w:rsid w:val="00224D51"/>
    <w:rsid w:val="00230D74"/>
    <w:rsid w:val="002473D9"/>
    <w:rsid w:val="00250FDE"/>
    <w:rsid w:val="00253C32"/>
    <w:rsid w:val="0025507D"/>
    <w:rsid w:val="00257EEF"/>
    <w:rsid w:val="002620B7"/>
    <w:rsid w:val="002634F9"/>
    <w:rsid w:val="0026705A"/>
    <w:rsid w:val="00280081"/>
    <w:rsid w:val="00280617"/>
    <w:rsid w:val="00282B38"/>
    <w:rsid w:val="002839BD"/>
    <w:rsid w:val="00283AC1"/>
    <w:rsid w:val="002861A6"/>
    <w:rsid w:val="00295150"/>
    <w:rsid w:val="002A4777"/>
    <w:rsid w:val="002A57A8"/>
    <w:rsid w:val="002A6FAB"/>
    <w:rsid w:val="002B35E3"/>
    <w:rsid w:val="002B63BB"/>
    <w:rsid w:val="002B690C"/>
    <w:rsid w:val="002C0C60"/>
    <w:rsid w:val="002C18BE"/>
    <w:rsid w:val="002C1FE7"/>
    <w:rsid w:val="002C695A"/>
    <w:rsid w:val="002D3F03"/>
    <w:rsid w:val="002D62D9"/>
    <w:rsid w:val="002E13A1"/>
    <w:rsid w:val="002F2AFF"/>
    <w:rsid w:val="002F52A7"/>
    <w:rsid w:val="003019C6"/>
    <w:rsid w:val="00302D6F"/>
    <w:rsid w:val="00303E5A"/>
    <w:rsid w:val="00305E65"/>
    <w:rsid w:val="0030677D"/>
    <w:rsid w:val="00310940"/>
    <w:rsid w:val="003134F2"/>
    <w:rsid w:val="00323D48"/>
    <w:rsid w:val="0033652C"/>
    <w:rsid w:val="00336C28"/>
    <w:rsid w:val="00357C81"/>
    <w:rsid w:val="003750D4"/>
    <w:rsid w:val="00381A98"/>
    <w:rsid w:val="00381D38"/>
    <w:rsid w:val="0038215D"/>
    <w:rsid w:val="00386484"/>
    <w:rsid w:val="00390347"/>
    <w:rsid w:val="0039418D"/>
    <w:rsid w:val="003A3093"/>
    <w:rsid w:val="003B13E8"/>
    <w:rsid w:val="003B4CC1"/>
    <w:rsid w:val="003B4DE8"/>
    <w:rsid w:val="003B5C50"/>
    <w:rsid w:val="003C5B5E"/>
    <w:rsid w:val="003D0D13"/>
    <w:rsid w:val="003D14C3"/>
    <w:rsid w:val="003D1502"/>
    <w:rsid w:val="003D585C"/>
    <w:rsid w:val="003D64C3"/>
    <w:rsid w:val="003D7E31"/>
    <w:rsid w:val="003E5DCD"/>
    <w:rsid w:val="003E713C"/>
    <w:rsid w:val="003F23B7"/>
    <w:rsid w:val="003F37FB"/>
    <w:rsid w:val="003F7AA8"/>
    <w:rsid w:val="003F7C75"/>
    <w:rsid w:val="004021EF"/>
    <w:rsid w:val="00405443"/>
    <w:rsid w:val="00416EC7"/>
    <w:rsid w:val="004240B8"/>
    <w:rsid w:val="00435F86"/>
    <w:rsid w:val="00442008"/>
    <w:rsid w:val="00443DC8"/>
    <w:rsid w:val="004440E0"/>
    <w:rsid w:val="00453DD3"/>
    <w:rsid w:val="00462370"/>
    <w:rsid w:val="004629F1"/>
    <w:rsid w:val="00465E25"/>
    <w:rsid w:val="0047024F"/>
    <w:rsid w:val="00473F33"/>
    <w:rsid w:val="0047671C"/>
    <w:rsid w:val="00480C5E"/>
    <w:rsid w:val="0049385F"/>
    <w:rsid w:val="004975EF"/>
    <w:rsid w:val="004A0BFB"/>
    <w:rsid w:val="004A2246"/>
    <w:rsid w:val="004A3555"/>
    <w:rsid w:val="004B56F5"/>
    <w:rsid w:val="004C0082"/>
    <w:rsid w:val="004C307B"/>
    <w:rsid w:val="004D0B6E"/>
    <w:rsid w:val="004D6D6D"/>
    <w:rsid w:val="004E0156"/>
    <w:rsid w:val="004F3045"/>
    <w:rsid w:val="004F439B"/>
    <w:rsid w:val="004F5B90"/>
    <w:rsid w:val="0050087C"/>
    <w:rsid w:val="0050277F"/>
    <w:rsid w:val="0050354E"/>
    <w:rsid w:val="005104B2"/>
    <w:rsid w:val="0051172E"/>
    <w:rsid w:val="00515355"/>
    <w:rsid w:val="005216E4"/>
    <w:rsid w:val="00521BB7"/>
    <w:rsid w:val="005260AB"/>
    <w:rsid w:val="0052611F"/>
    <w:rsid w:val="00531F96"/>
    <w:rsid w:val="005337FE"/>
    <w:rsid w:val="00552267"/>
    <w:rsid w:val="0055615F"/>
    <w:rsid w:val="00565ACB"/>
    <w:rsid w:val="00574AD8"/>
    <w:rsid w:val="0058399D"/>
    <w:rsid w:val="005961FF"/>
    <w:rsid w:val="00597CE3"/>
    <w:rsid w:val="005A4679"/>
    <w:rsid w:val="005A55D8"/>
    <w:rsid w:val="005B089F"/>
    <w:rsid w:val="005C1C61"/>
    <w:rsid w:val="005C5BA7"/>
    <w:rsid w:val="005D06F8"/>
    <w:rsid w:val="005D3696"/>
    <w:rsid w:val="005D459F"/>
    <w:rsid w:val="005D7945"/>
    <w:rsid w:val="005D7C22"/>
    <w:rsid w:val="005E3B40"/>
    <w:rsid w:val="005E4A30"/>
    <w:rsid w:val="005F22CD"/>
    <w:rsid w:val="005F5DE6"/>
    <w:rsid w:val="005F6134"/>
    <w:rsid w:val="00606D79"/>
    <w:rsid w:val="00613365"/>
    <w:rsid w:val="00615502"/>
    <w:rsid w:val="00615DB0"/>
    <w:rsid w:val="006178D3"/>
    <w:rsid w:val="006247B2"/>
    <w:rsid w:val="00632C6D"/>
    <w:rsid w:val="00642A03"/>
    <w:rsid w:val="00646AFC"/>
    <w:rsid w:val="00647D91"/>
    <w:rsid w:val="00651C4F"/>
    <w:rsid w:val="00651CC1"/>
    <w:rsid w:val="0066069E"/>
    <w:rsid w:val="00680281"/>
    <w:rsid w:val="00684DC2"/>
    <w:rsid w:val="00692671"/>
    <w:rsid w:val="006942CF"/>
    <w:rsid w:val="006969FD"/>
    <w:rsid w:val="006971B3"/>
    <w:rsid w:val="006A0B76"/>
    <w:rsid w:val="006A26C7"/>
    <w:rsid w:val="006B151C"/>
    <w:rsid w:val="006B1CF4"/>
    <w:rsid w:val="006C7F66"/>
    <w:rsid w:val="006F4681"/>
    <w:rsid w:val="00705DA2"/>
    <w:rsid w:val="0070603E"/>
    <w:rsid w:val="0070644A"/>
    <w:rsid w:val="00706AF2"/>
    <w:rsid w:val="0071581C"/>
    <w:rsid w:val="0071690E"/>
    <w:rsid w:val="00720E1B"/>
    <w:rsid w:val="00723E41"/>
    <w:rsid w:val="007321EA"/>
    <w:rsid w:val="00734FEA"/>
    <w:rsid w:val="007368FD"/>
    <w:rsid w:val="00755BE6"/>
    <w:rsid w:val="007653B4"/>
    <w:rsid w:val="00771015"/>
    <w:rsid w:val="0077147B"/>
    <w:rsid w:val="0078763E"/>
    <w:rsid w:val="00793B4E"/>
    <w:rsid w:val="0079440C"/>
    <w:rsid w:val="007C162D"/>
    <w:rsid w:val="007C4793"/>
    <w:rsid w:val="007C4BAE"/>
    <w:rsid w:val="007C54B0"/>
    <w:rsid w:val="007C5C05"/>
    <w:rsid w:val="007C7C8E"/>
    <w:rsid w:val="007D1B1F"/>
    <w:rsid w:val="007D2188"/>
    <w:rsid w:val="007D386A"/>
    <w:rsid w:val="007E21FA"/>
    <w:rsid w:val="007F5FC9"/>
    <w:rsid w:val="00801F86"/>
    <w:rsid w:val="00804236"/>
    <w:rsid w:val="00804E70"/>
    <w:rsid w:val="008075A3"/>
    <w:rsid w:val="00815B75"/>
    <w:rsid w:val="00825751"/>
    <w:rsid w:val="00833B23"/>
    <w:rsid w:val="00833E0F"/>
    <w:rsid w:val="008375CE"/>
    <w:rsid w:val="008452B1"/>
    <w:rsid w:val="00846812"/>
    <w:rsid w:val="008479B3"/>
    <w:rsid w:val="00847F34"/>
    <w:rsid w:val="00850C41"/>
    <w:rsid w:val="008521C4"/>
    <w:rsid w:val="0087634F"/>
    <w:rsid w:val="00877595"/>
    <w:rsid w:val="00877B4C"/>
    <w:rsid w:val="008873BB"/>
    <w:rsid w:val="00895EDD"/>
    <w:rsid w:val="0089713C"/>
    <w:rsid w:val="008A1803"/>
    <w:rsid w:val="008A63E3"/>
    <w:rsid w:val="008A79B7"/>
    <w:rsid w:val="008B1C30"/>
    <w:rsid w:val="008B5916"/>
    <w:rsid w:val="008B75ED"/>
    <w:rsid w:val="008C2554"/>
    <w:rsid w:val="008E4A72"/>
    <w:rsid w:val="008F09C5"/>
    <w:rsid w:val="008F23D7"/>
    <w:rsid w:val="008F258E"/>
    <w:rsid w:val="008F4920"/>
    <w:rsid w:val="008F4C7B"/>
    <w:rsid w:val="008F7886"/>
    <w:rsid w:val="009102E5"/>
    <w:rsid w:val="00913A85"/>
    <w:rsid w:val="00916E9B"/>
    <w:rsid w:val="00917584"/>
    <w:rsid w:val="00925BA4"/>
    <w:rsid w:val="0093268C"/>
    <w:rsid w:val="009448B3"/>
    <w:rsid w:val="00955A71"/>
    <w:rsid w:val="00956FCA"/>
    <w:rsid w:val="0096417E"/>
    <w:rsid w:val="00971CF2"/>
    <w:rsid w:val="009928F3"/>
    <w:rsid w:val="00995D0B"/>
    <w:rsid w:val="009B081B"/>
    <w:rsid w:val="009B2264"/>
    <w:rsid w:val="009B331E"/>
    <w:rsid w:val="009B5705"/>
    <w:rsid w:val="009D1065"/>
    <w:rsid w:val="009D365B"/>
    <w:rsid w:val="009E092B"/>
    <w:rsid w:val="009E222F"/>
    <w:rsid w:val="009E66F4"/>
    <w:rsid w:val="009F3792"/>
    <w:rsid w:val="009F4206"/>
    <w:rsid w:val="009F75E5"/>
    <w:rsid w:val="00A003AB"/>
    <w:rsid w:val="00A00FFD"/>
    <w:rsid w:val="00A21F3A"/>
    <w:rsid w:val="00A224B5"/>
    <w:rsid w:val="00A26074"/>
    <w:rsid w:val="00A26A24"/>
    <w:rsid w:val="00A30FDB"/>
    <w:rsid w:val="00A316F3"/>
    <w:rsid w:val="00A35294"/>
    <w:rsid w:val="00A41A7E"/>
    <w:rsid w:val="00A43D33"/>
    <w:rsid w:val="00A47962"/>
    <w:rsid w:val="00A47D08"/>
    <w:rsid w:val="00A5760E"/>
    <w:rsid w:val="00A6251F"/>
    <w:rsid w:val="00AA6995"/>
    <w:rsid w:val="00AA76D0"/>
    <w:rsid w:val="00AB16E1"/>
    <w:rsid w:val="00AB2AC9"/>
    <w:rsid w:val="00AC787F"/>
    <w:rsid w:val="00AC7BA7"/>
    <w:rsid w:val="00AE1359"/>
    <w:rsid w:val="00AE288A"/>
    <w:rsid w:val="00AE3CF6"/>
    <w:rsid w:val="00AE4C49"/>
    <w:rsid w:val="00AE4DDD"/>
    <w:rsid w:val="00AF0293"/>
    <w:rsid w:val="00AF2546"/>
    <w:rsid w:val="00AF4683"/>
    <w:rsid w:val="00B072DB"/>
    <w:rsid w:val="00B20015"/>
    <w:rsid w:val="00B20E44"/>
    <w:rsid w:val="00B21D1E"/>
    <w:rsid w:val="00B238CD"/>
    <w:rsid w:val="00B25FC3"/>
    <w:rsid w:val="00B35F37"/>
    <w:rsid w:val="00B37EF9"/>
    <w:rsid w:val="00B42DA6"/>
    <w:rsid w:val="00B436BC"/>
    <w:rsid w:val="00B438A7"/>
    <w:rsid w:val="00B4395A"/>
    <w:rsid w:val="00B50058"/>
    <w:rsid w:val="00B55F0B"/>
    <w:rsid w:val="00B6451E"/>
    <w:rsid w:val="00B65FC9"/>
    <w:rsid w:val="00B711E2"/>
    <w:rsid w:val="00B72CC8"/>
    <w:rsid w:val="00B777BF"/>
    <w:rsid w:val="00B803FC"/>
    <w:rsid w:val="00B8405D"/>
    <w:rsid w:val="00B96001"/>
    <w:rsid w:val="00B96DFE"/>
    <w:rsid w:val="00BA1A7F"/>
    <w:rsid w:val="00BA3DFF"/>
    <w:rsid w:val="00BB19A0"/>
    <w:rsid w:val="00BB5372"/>
    <w:rsid w:val="00BB7936"/>
    <w:rsid w:val="00BC18C0"/>
    <w:rsid w:val="00BE1CF2"/>
    <w:rsid w:val="00BE3271"/>
    <w:rsid w:val="00BF5F30"/>
    <w:rsid w:val="00C015F3"/>
    <w:rsid w:val="00C06EAA"/>
    <w:rsid w:val="00C1000E"/>
    <w:rsid w:val="00C12781"/>
    <w:rsid w:val="00C13C44"/>
    <w:rsid w:val="00C22096"/>
    <w:rsid w:val="00C30201"/>
    <w:rsid w:val="00C46A09"/>
    <w:rsid w:val="00C47863"/>
    <w:rsid w:val="00C51BC2"/>
    <w:rsid w:val="00C53C9E"/>
    <w:rsid w:val="00C56EA7"/>
    <w:rsid w:val="00C61950"/>
    <w:rsid w:val="00C62785"/>
    <w:rsid w:val="00C62F89"/>
    <w:rsid w:val="00C72992"/>
    <w:rsid w:val="00C744B9"/>
    <w:rsid w:val="00C7451C"/>
    <w:rsid w:val="00C90213"/>
    <w:rsid w:val="00C94EFF"/>
    <w:rsid w:val="00C95485"/>
    <w:rsid w:val="00C95BFA"/>
    <w:rsid w:val="00CB198E"/>
    <w:rsid w:val="00CC06DA"/>
    <w:rsid w:val="00CC4A2A"/>
    <w:rsid w:val="00CE2587"/>
    <w:rsid w:val="00CE3E23"/>
    <w:rsid w:val="00CE65D0"/>
    <w:rsid w:val="00CF127F"/>
    <w:rsid w:val="00CF6D6D"/>
    <w:rsid w:val="00D01410"/>
    <w:rsid w:val="00D01C2A"/>
    <w:rsid w:val="00D02AD9"/>
    <w:rsid w:val="00D058DA"/>
    <w:rsid w:val="00D10A46"/>
    <w:rsid w:val="00D143F5"/>
    <w:rsid w:val="00D14F57"/>
    <w:rsid w:val="00D15112"/>
    <w:rsid w:val="00D17836"/>
    <w:rsid w:val="00D30D77"/>
    <w:rsid w:val="00D3436C"/>
    <w:rsid w:val="00D358B1"/>
    <w:rsid w:val="00D615F6"/>
    <w:rsid w:val="00D64C0C"/>
    <w:rsid w:val="00D7232C"/>
    <w:rsid w:val="00D750AB"/>
    <w:rsid w:val="00D80E8B"/>
    <w:rsid w:val="00D8574E"/>
    <w:rsid w:val="00D86D73"/>
    <w:rsid w:val="00D87CBF"/>
    <w:rsid w:val="00D97E60"/>
    <w:rsid w:val="00DA2437"/>
    <w:rsid w:val="00DA477F"/>
    <w:rsid w:val="00DB556D"/>
    <w:rsid w:val="00DC0500"/>
    <w:rsid w:val="00DD5061"/>
    <w:rsid w:val="00DE02EF"/>
    <w:rsid w:val="00DF52E3"/>
    <w:rsid w:val="00E051A4"/>
    <w:rsid w:val="00E17837"/>
    <w:rsid w:val="00E203EF"/>
    <w:rsid w:val="00E24AA5"/>
    <w:rsid w:val="00E2624F"/>
    <w:rsid w:val="00E33E6C"/>
    <w:rsid w:val="00E3435A"/>
    <w:rsid w:val="00E425C6"/>
    <w:rsid w:val="00E50709"/>
    <w:rsid w:val="00E50B14"/>
    <w:rsid w:val="00E51883"/>
    <w:rsid w:val="00E54723"/>
    <w:rsid w:val="00E5538A"/>
    <w:rsid w:val="00E6197A"/>
    <w:rsid w:val="00E620FB"/>
    <w:rsid w:val="00E70962"/>
    <w:rsid w:val="00E72DD0"/>
    <w:rsid w:val="00E7653A"/>
    <w:rsid w:val="00E76C47"/>
    <w:rsid w:val="00E91FE8"/>
    <w:rsid w:val="00E929C0"/>
    <w:rsid w:val="00E96A7A"/>
    <w:rsid w:val="00EA2DA1"/>
    <w:rsid w:val="00EA3F4A"/>
    <w:rsid w:val="00EA4B0B"/>
    <w:rsid w:val="00EA4ED4"/>
    <w:rsid w:val="00EB072E"/>
    <w:rsid w:val="00EB7A79"/>
    <w:rsid w:val="00EC5F1B"/>
    <w:rsid w:val="00ED0EB7"/>
    <w:rsid w:val="00ED71EF"/>
    <w:rsid w:val="00EE298C"/>
    <w:rsid w:val="00EE376F"/>
    <w:rsid w:val="00EE66CA"/>
    <w:rsid w:val="00EF53F6"/>
    <w:rsid w:val="00F06CB1"/>
    <w:rsid w:val="00F06DE2"/>
    <w:rsid w:val="00F13B4F"/>
    <w:rsid w:val="00F147C9"/>
    <w:rsid w:val="00F160E9"/>
    <w:rsid w:val="00F17AA9"/>
    <w:rsid w:val="00F33F86"/>
    <w:rsid w:val="00F3663B"/>
    <w:rsid w:val="00F444AA"/>
    <w:rsid w:val="00F50CAD"/>
    <w:rsid w:val="00F51772"/>
    <w:rsid w:val="00F53895"/>
    <w:rsid w:val="00F66666"/>
    <w:rsid w:val="00F7306B"/>
    <w:rsid w:val="00F73332"/>
    <w:rsid w:val="00F75945"/>
    <w:rsid w:val="00F77D30"/>
    <w:rsid w:val="00F87AE2"/>
    <w:rsid w:val="00F91668"/>
    <w:rsid w:val="00F920FC"/>
    <w:rsid w:val="00F94644"/>
    <w:rsid w:val="00FB0CA5"/>
    <w:rsid w:val="00FB291D"/>
    <w:rsid w:val="00FB3C7E"/>
    <w:rsid w:val="00FB66C2"/>
    <w:rsid w:val="00FC17E1"/>
    <w:rsid w:val="00FD1410"/>
    <w:rsid w:val="00FD24C7"/>
    <w:rsid w:val="00FE1709"/>
    <w:rsid w:val="00FE1F58"/>
    <w:rsid w:val="00FE6380"/>
    <w:rsid w:val="00FF327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8EC025"/>
  <w15:chartTrackingRefBased/>
  <w15:docId w15:val="{35F82237-8BDA-4A8F-AE95-FFD0DEE34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18D"/>
    <w:rPr>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93268C"/>
    <w:pPr>
      <w:tabs>
        <w:tab w:val="center" w:pos="4536"/>
        <w:tab w:val="right" w:pos="9072"/>
      </w:tabs>
    </w:pPr>
  </w:style>
  <w:style w:type="paragraph" w:styleId="Pieddepage">
    <w:name w:val="footer"/>
    <w:basedOn w:val="Normal"/>
    <w:rsid w:val="0093268C"/>
    <w:pPr>
      <w:tabs>
        <w:tab w:val="center" w:pos="4536"/>
        <w:tab w:val="right" w:pos="9072"/>
      </w:tabs>
    </w:pPr>
  </w:style>
  <w:style w:type="character" w:styleId="Numrodepage">
    <w:name w:val="page number"/>
    <w:basedOn w:val="Policepardfaut"/>
    <w:rsid w:val="0093268C"/>
  </w:style>
  <w:style w:type="paragraph" w:styleId="NormalWeb">
    <w:name w:val="Normal (Web)"/>
    <w:basedOn w:val="Normal"/>
    <w:rsid w:val="0093268C"/>
  </w:style>
  <w:style w:type="character" w:styleId="Lienhypertexte">
    <w:name w:val="Hyperlink"/>
    <w:unhideWhenUsed/>
    <w:rsid w:val="0039418D"/>
    <w:rPr>
      <w:color w:val="0000FF"/>
      <w:u w:val="single"/>
    </w:rPr>
  </w:style>
  <w:style w:type="character" w:styleId="Mentionnonrsolue">
    <w:name w:val="Unresolved Mention"/>
    <w:basedOn w:val="Policepardfaut"/>
    <w:uiPriority w:val="99"/>
    <w:semiHidden/>
    <w:unhideWhenUsed/>
    <w:rsid w:val="0039418D"/>
    <w:rPr>
      <w:color w:val="808080"/>
      <w:shd w:val="clear" w:color="auto" w:fill="E6E6E6"/>
    </w:rPr>
  </w:style>
  <w:style w:type="paragraph" w:styleId="Textedebulles">
    <w:name w:val="Balloon Text"/>
    <w:basedOn w:val="Normal"/>
    <w:link w:val="TextedebullesCar"/>
    <w:uiPriority w:val="99"/>
    <w:semiHidden/>
    <w:unhideWhenUsed/>
    <w:rsid w:val="00405443"/>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5443"/>
    <w:rPr>
      <w:rFonts w:ascii="Segoe UI" w:hAnsi="Segoe UI" w:cs="Segoe UI"/>
      <w:sz w:val="18"/>
      <w:szCs w:val="18"/>
      <w:lang w:val="fr-FR" w:eastAsia="fr-FR"/>
    </w:rPr>
  </w:style>
  <w:style w:type="paragraph" w:styleId="Paragraphedeliste">
    <w:name w:val="List Paragraph"/>
    <w:basedOn w:val="Normal"/>
    <w:uiPriority w:val="34"/>
    <w:qFormat/>
    <w:rsid w:val="00E3435A"/>
    <w:pPr>
      <w:spacing w:after="160" w:line="256" w:lineRule="auto"/>
      <w:ind w:left="720"/>
      <w:contextualSpacing/>
    </w:pPr>
    <w:rPr>
      <w:rFonts w:asciiTheme="minorHAnsi" w:eastAsiaTheme="minorHAnsi" w:hAnsiTheme="minorHAnsi" w:cstheme="minorBidi"/>
      <w:sz w:val="22"/>
      <w:szCs w:val="22"/>
      <w:lang w:val="fr-BE" w:eastAsia="en-US"/>
    </w:rPr>
  </w:style>
  <w:style w:type="character" w:styleId="lev">
    <w:name w:val="Strong"/>
    <w:basedOn w:val="Policepardfaut"/>
    <w:uiPriority w:val="22"/>
    <w:qFormat/>
    <w:rsid w:val="00D80E8B"/>
    <w:rPr>
      <w:b/>
      <w:bCs/>
    </w:rPr>
  </w:style>
  <w:style w:type="table" w:styleId="Grilledutableau">
    <w:name w:val="Table Grid"/>
    <w:basedOn w:val="TableauNormal"/>
    <w:uiPriority w:val="39"/>
    <w:rsid w:val="0007224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03FC"/>
    <w:pPr>
      <w:autoSpaceDE w:val="0"/>
      <w:autoSpaceDN w:val="0"/>
      <w:adjustRightInd w:val="0"/>
    </w:pPr>
    <w:rPr>
      <w:rFonts w:ascii="Calibri" w:eastAsiaTheme="minorHAnsi" w:hAnsi="Calibr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66968">
      <w:bodyDiv w:val="1"/>
      <w:marLeft w:val="0"/>
      <w:marRight w:val="0"/>
      <w:marTop w:val="0"/>
      <w:marBottom w:val="0"/>
      <w:divBdr>
        <w:top w:val="none" w:sz="0" w:space="0" w:color="auto"/>
        <w:left w:val="none" w:sz="0" w:space="0" w:color="auto"/>
        <w:bottom w:val="none" w:sz="0" w:space="0" w:color="auto"/>
        <w:right w:val="none" w:sz="0" w:space="0" w:color="auto"/>
      </w:divBdr>
    </w:div>
    <w:div w:id="833497607">
      <w:bodyDiv w:val="1"/>
      <w:marLeft w:val="0"/>
      <w:marRight w:val="0"/>
      <w:marTop w:val="0"/>
      <w:marBottom w:val="0"/>
      <w:divBdr>
        <w:top w:val="none" w:sz="0" w:space="0" w:color="auto"/>
        <w:left w:val="none" w:sz="0" w:space="0" w:color="auto"/>
        <w:bottom w:val="none" w:sz="0" w:space="0" w:color="auto"/>
        <w:right w:val="none" w:sz="0" w:space="0" w:color="auto"/>
      </w:divBdr>
    </w:div>
    <w:div w:id="1619140473">
      <w:bodyDiv w:val="1"/>
      <w:marLeft w:val="0"/>
      <w:marRight w:val="0"/>
      <w:marTop w:val="0"/>
      <w:marBottom w:val="0"/>
      <w:divBdr>
        <w:top w:val="none" w:sz="0" w:space="0" w:color="auto"/>
        <w:left w:val="none" w:sz="0" w:space="0" w:color="auto"/>
        <w:bottom w:val="none" w:sz="0" w:space="0" w:color="auto"/>
        <w:right w:val="none" w:sz="0" w:space="0" w:color="auto"/>
      </w:divBdr>
    </w:div>
    <w:div w:id="1631549273">
      <w:bodyDiv w:val="1"/>
      <w:marLeft w:val="0"/>
      <w:marRight w:val="0"/>
      <w:marTop w:val="0"/>
      <w:marBottom w:val="0"/>
      <w:divBdr>
        <w:top w:val="none" w:sz="0" w:space="0" w:color="auto"/>
        <w:left w:val="none" w:sz="0" w:space="0" w:color="auto"/>
        <w:bottom w:val="none" w:sz="0" w:space="0" w:color="auto"/>
        <w:right w:val="none" w:sz="0" w:space="0" w:color="auto"/>
      </w:divBdr>
    </w:div>
    <w:div w:id="1678069017">
      <w:bodyDiv w:val="1"/>
      <w:marLeft w:val="0"/>
      <w:marRight w:val="0"/>
      <w:marTop w:val="0"/>
      <w:marBottom w:val="0"/>
      <w:divBdr>
        <w:top w:val="none" w:sz="0" w:space="0" w:color="auto"/>
        <w:left w:val="none" w:sz="0" w:space="0" w:color="auto"/>
        <w:bottom w:val="none" w:sz="0" w:space="0" w:color="auto"/>
        <w:right w:val="none" w:sz="0" w:space="0" w:color="auto"/>
      </w:divBdr>
    </w:div>
    <w:div w:id="209854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r.wikipedia.org/wiki/Pays_de_Herv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EDebois\Documents\Mod&#232;les%20Office%20personnalis&#233;s\COURRIER.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19193-F557-48DC-B212-1431517F8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COURRIER.dotx</Template>
  <TotalTime>0</TotalTime>
  <Pages>4</Pages>
  <Words>1273</Words>
  <Characters>7004</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PRIMINFO</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Eliane DEBOIS</dc:creator>
  <cp:keywords/>
  <dc:description/>
  <cp:lastModifiedBy>Pascale PB. BERTOLETTI</cp:lastModifiedBy>
  <cp:revision>2</cp:revision>
  <cp:lastPrinted>2025-10-01T10:18:00Z</cp:lastPrinted>
  <dcterms:created xsi:type="dcterms:W3CDTF">2025-10-16T08:17:00Z</dcterms:created>
  <dcterms:modified xsi:type="dcterms:W3CDTF">2025-10-16T08:17:00Z</dcterms:modified>
</cp:coreProperties>
</file>